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9B066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1BC80750" wp14:editId="55CBA9CC">
                <wp:extent cx="7077456" cy="5248275"/>
                <wp:effectExtent l="0" t="0" r="9525" b="952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24827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224C75" w14:textId="36EA06BA" w:rsidR="005940E5" w:rsidRPr="0016282D" w:rsidRDefault="001A5A52" w:rsidP="0016282D">
                              <w:pPr>
                                <w:pStyle w:val="Intro"/>
                              </w:pPr>
                              <w:r>
                                <w:t>Human RESOURCES &amp; PAYROLL SERVICES</w:t>
                              </w:r>
                            </w:p>
                            <w:p w14:paraId="3ADBE9A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219FEB56" w14:textId="442A3CBE" w:rsidR="00873417" w:rsidRPr="005B700E" w:rsidRDefault="001A5A52" w:rsidP="0016282D">
                              <w:pPr>
                                <w:pStyle w:val="Titl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5B700E">
                                <w:rPr>
                                  <w:sz w:val="40"/>
                                  <w:szCs w:val="40"/>
                                </w:rPr>
                                <w:t>Retirement</w:t>
                              </w:r>
                            </w:p>
                            <w:p w14:paraId="319DADD5" w14:textId="77777777" w:rsidR="001A5A52" w:rsidRPr="005B700E" w:rsidRDefault="001A5A52" w:rsidP="0016282D">
                              <w:pPr>
                                <w:pStyle w:val="Subtitle"/>
                                <w:rPr>
                                  <w:szCs w:val="40"/>
                                </w:rPr>
                              </w:pPr>
                              <w:r w:rsidRPr="005B700E">
                                <w:rPr>
                                  <w:szCs w:val="40"/>
                                </w:rPr>
                                <w:t xml:space="preserve">Symposium </w:t>
                              </w:r>
                            </w:p>
                            <w:p w14:paraId="0F6F7B5C" w14:textId="2D1FA22F" w:rsidR="00873417" w:rsidRPr="005B700E" w:rsidRDefault="001A5A52" w:rsidP="0016282D">
                              <w:pPr>
                                <w:pStyle w:val="Subtitle"/>
                                <w:rPr>
                                  <w:szCs w:val="40"/>
                                </w:rPr>
                              </w:pPr>
                              <w:r w:rsidRPr="005B700E">
                                <w:rPr>
                                  <w:szCs w:val="40"/>
                                </w:rPr>
                                <w:t>2024</w:t>
                              </w:r>
                            </w:p>
                            <w:p w14:paraId="42DC2AB3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135EEA4C" w14:textId="4EF91C05" w:rsidR="00873417" w:rsidRPr="006A05C1" w:rsidRDefault="003362D5" w:rsidP="00071147">
                              <w:pPr>
                                <w:pStyle w:val="Location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A05C1">
                                <w:rPr>
                                  <w:sz w:val="22"/>
                                  <w:szCs w:val="22"/>
                                </w:rPr>
                                <w:t xml:space="preserve">Tuesday  </w:t>
                              </w:r>
                              <w:r w:rsidR="00B25ADF">
                                <w:rPr>
                                  <w:sz w:val="22"/>
                                  <w:szCs w:val="22"/>
                                </w:rPr>
                                <w:t>April 16</w:t>
                              </w:r>
                              <w:r w:rsidRPr="006A05C1">
                                <w:rPr>
                                  <w:sz w:val="22"/>
                                  <w:szCs w:val="22"/>
                                </w:rPr>
                                <w:t>, 2024</w:t>
                              </w:r>
                              <w:r w:rsidR="005B700E" w:rsidRPr="006A05C1">
                                <w:rPr>
                                  <w:sz w:val="22"/>
                                  <w:szCs w:val="22"/>
                                </w:rPr>
                                <w:t xml:space="preserve"> Zoom</w:t>
                              </w:r>
                            </w:p>
                            <w:p w14:paraId="54BC7BF7" w14:textId="4DE28EB4" w:rsidR="003362D5" w:rsidRPr="006A05C1" w:rsidRDefault="00B25ADF" w:rsidP="00071147">
                              <w:pPr>
                                <w:pStyle w:val="Location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Wednesday </w:t>
                              </w:r>
                              <w:r w:rsidR="003362D5" w:rsidRPr="006A05C1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April 17</w:t>
                              </w:r>
                              <w:r w:rsidR="003362D5" w:rsidRPr="006A05C1">
                                <w:rPr>
                                  <w:sz w:val="22"/>
                                  <w:szCs w:val="22"/>
                                </w:rPr>
                                <w:t>, 2024</w:t>
                              </w:r>
                              <w:r w:rsidR="005B700E" w:rsidRPr="006A05C1">
                                <w:rPr>
                                  <w:sz w:val="22"/>
                                  <w:szCs w:val="22"/>
                                </w:rPr>
                                <w:t xml:space="preserve"> Zoom</w:t>
                              </w:r>
                            </w:p>
                            <w:p w14:paraId="3B4F3436" w14:textId="58018372" w:rsidR="00873417" w:rsidRPr="006A05C1" w:rsidRDefault="00873417" w:rsidP="005B700E">
                              <w:pPr>
                                <w:pStyle w:val="Location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551D7815" w14:textId="1EACC27F" w:rsidR="003362D5" w:rsidRPr="00873417" w:rsidRDefault="003362D5" w:rsidP="0016282D">
                              <w:pPr>
                                <w:pStyle w:val="Time"/>
                              </w:pPr>
                            </w:p>
                            <w:p w14:paraId="6892C3D9" w14:textId="5F6FC399" w:rsidR="00134402" w:rsidRDefault="00134402" w:rsidP="0016282D">
                              <w:pPr>
                                <w:pStyle w:val="Location"/>
                              </w:pPr>
                            </w:p>
                            <w:p w14:paraId="61703991" w14:textId="390179B0" w:rsidR="00873417" w:rsidRPr="00134402" w:rsidRDefault="00873417" w:rsidP="0016282D">
                              <w:pPr>
                                <w:pStyle w:val="Location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80750" id="Group 5" o:spid="_x0000_s1026" alt="&quot;&quot;" style="width:557.3pt;height:413.2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2C224C75" w14:textId="36EA06BA" w:rsidR="005940E5" w:rsidRPr="0016282D" w:rsidRDefault="001A5A52" w:rsidP="0016282D">
                        <w:pPr>
                          <w:pStyle w:val="Intro"/>
                        </w:pPr>
                        <w:r>
                          <w:t>Human RESOURCES &amp; PAYROLL SERVICES</w:t>
                        </w:r>
                      </w:p>
                      <w:p w14:paraId="3ADBE9A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219FEB56" w14:textId="442A3CBE" w:rsidR="00873417" w:rsidRPr="005B700E" w:rsidRDefault="001A5A52" w:rsidP="0016282D">
                        <w:pPr>
                          <w:pStyle w:val="Title"/>
                          <w:rPr>
                            <w:sz w:val="40"/>
                            <w:szCs w:val="40"/>
                          </w:rPr>
                        </w:pPr>
                        <w:r w:rsidRPr="005B700E">
                          <w:rPr>
                            <w:sz w:val="40"/>
                            <w:szCs w:val="40"/>
                          </w:rPr>
                          <w:t>Retirement</w:t>
                        </w:r>
                      </w:p>
                      <w:p w14:paraId="319DADD5" w14:textId="77777777" w:rsidR="001A5A52" w:rsidRPr="005B700E" w:rsidRDefault="001A5A52" w:rsidP="0016282D">
                        <w:pPr>
                          <w:pStyle w:val="Subtitle"/>
                          <w:rPr>
                            <w:szCs w:val="40"/>
                          </w:rPr>
                        </w:pPr>
                        <w:r w:rsidRPr="005B700E">
                          <w:rPr>
                            <w:szCs w:val="40"/>
                          </w:rPr>
                          <w:t xml:space="preserve">Symposium </w:t>
                        </w:r>
                      </w:p>
                      <w:p w14:paraId="0F6F7B5C" w14:textId="2D1FA22F" w:rsidR="00873417" w:rsidRPr="005B700E" w:rsidRDefault="001A5A52" w:rsidP="0016282D">
                        <w:pPr>
                          <w:pStyle w:val="Subtitle"/>
                          <w:rPr>
                            <w:szCs w:val="40"/>
                          </w:rPr>
                        </w:pPr>
                        <w:r w:rsidRPr="005B700E">
                          <w:rPr>
                            <w:szCs w:val="40"/>
                          </w:rPr>
                          <w:t>2024</w:t>
                        </w:r>
                      </w:p>
                      <w:p w14:paraId="42DC2AB3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135EEA4C" w14:textId="4EF91C05" w:rsidR="00873417" w:rsidRPr="006A05C1" w:rsidRDefault="003362D5" w:rsidP="00071147">
                        <w:pPr>
                          <w:pStyle w:val="Location"/>
                          <w:rPr>
                            <w:sz w:val="22"/>
                            <w:szCs w:val="22"/>
                          </w:rPr>
                        </w:pPr>
                        <w:r w:rsidRPr="006A05C1">
                          <w:rPr>
                            <w:sz w:val="22"/>
                            <w:szCs w:val="22"/>
                          </w:rPr>
                          <w:t xml:space="preserve">Tuesday  </w:t>
                        </w:r>
                        <w:r w:rsidR="00B25ADF">
                          <w:rPr>
                            <w:sz w:val="22"/>
                            <w:szCs w:val="22"/>
                          </w:rPr>
                          <w:t>April 16</w:t>
                        </w:r>
                        <w:r w:rsidRPr="006A05C1">
                          <w:rPr>
                            <w:sz w:val="22"/>
                            <w:szCs w:val="22"/>
                          </w:rPr>
                          <w:t>, 2024</w:t>
                        </w:r>
                        <w:r w:rsidR="005B700E" w:rsidRPr="006A05C1">
                          <w:rPr>
                            <w:sz w:val="22"/>
                            <w:szCs w:val="22"/>
                          </w:rPr>
                          <w:t xml:space="preserve"> Zoom</w:t>
                        </w:r>
                      </w:p>
                      <w:p w14:paraId="54BC7BF7" w14:textId="4DE28EB4" w:rsidR="003362D5" w:rsidRPr="006A05C1" w:rsidRDefault="00B25ADF" w:rsidP="00071147">
                        <w:pPr>
                          <w:pStyle w:val="Location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Wednesday </w:t>
                        </w:r>
                        <w:r w:rsidR="003362D5" w:rsidRPr="006A05C1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April 17</w:t>
                        </w:r>
                        <w:r w:rsidR="003362D5" w:rsidRPr="006A05C1">
                          <w:rPr>
                            <w:sz w:val="22"/>
                            <w:szCs w:val="22"/>
                          </w:rPr>
                          <w:t>, 2024</w:t>
                        </w:r>
                        <w:r w:rsidR="005B700E" w:rsidRPr="006A05C1">
                          <w:rPr>
                            <w:sz w:val="22"/>
                            <w:szCs w:val="22"/>
                          </w:rPr>
                          <w:t xml:space="preserve"> Zoom</w:t>
                        </w:r>
                      </w:p>
                      <w:p w14:paraId="3B4F3436" w14:textId="58018372" w:rsidR="00873417" w:rsidRPr="006A05C1" w:rsidRDefault="00873417" w:rsidP="005B700E">
                        <w:pPr>
                          <w:pStyle w:val="Location"/>
                          <w:rPr>
                            <w:sz w:val="22"/>
                            <w:szCs w:val="22"/>
                          </w:rPr>
                        </w:pPr>
                      </w:p>
                      <w:p w14:paraId="551D7815" w14:textId="1EACC27F" w:rsidR="003362D5" w:rsidRPr="00873417" w:rsidRDefault="003362D5" w:rsidP="0016282D">
                        <w:pPr>
                          <w:pStyle w:val="Time"/>
                        </w:pPr>
                      </w:p>
                      <w:p w14:paraId="6892C3D9" w14:textId="5F6FC399" w:rsidR="00134402" w:rsidRDefault="00134402" w:rsidP="0016282D">
                        <w:pPr>
                          <w:pStyle w:val="Location"/>
                        </w:pPr>
                      </w:p>
                      <w:p w14:paraId="61703991" w14:textId="390179B0" w:rsidR="00873417" w:rsidRPr="00134402" w:rsidRDefault="00873417" w:rsidP="0016282D">
                        <w:pPr>
                          <w:pStyle w:val="Location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27A9EAE3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543B0862" w14:textId="4FEE47F1" w:rsidR="00063FF8" w:rsidRPr="006A05C1" w:rsidRDefault="00063FF8" w:rsidP="00063FF8">
            <w:pPr>
              <w:rPr>
                <w:color w:val="572111" w:themeColor="accent2"/>
              </w:rPr>
            </w:pPr>
            <w:r>
              <w:rPr>
                <w:b/>
                <w:bCs/>
              </w:rPr>
              <w:t>Social Security &amp; Medicare</w:t>
            </w:r>
            <w:r>
              <w:t xml:space="preserve"> </w:t>
            </w:r>
            <w:r w:rsidR="005B700E" w:rsidRPr="00927322">
              <w:rPr>
                <w:b/>
                <w:bCs/>
              </w:rPr>
              <w:t>(Zoom)</w:t>
            </w:r>
            <w:r w:rsidRPr="00927322">
              <w:rPr>
                <w:b/>
                <w:bCs/>
              </w:rPr>
              <w:t>–</w:t>
            </w:r>
            <w:r>
              <w:t xml:space="preserve"> </w:t>
            </w:r>
            <w:r w:rsidRPr="006A05C1">
              <w:rPr>
                <w:color w:val="572111" w:themeColor="accent2"/>
              </w:rPr>
              <w:t xml:space="preserve">Social Security is part of the retirement plan of almost every American worker. Know how the system works and how much </w:t>
            </w:r>
            <w:r w:rsidR="008F17A9" w:rsidRPr="006A05C1">
              <w:rPr>
                <w:color w:val="572111" w:themeColor="accent2"/>
              </w:rPr>
              <w:t>you will</w:t>
            </w:r>
            <w:r w:rsidRPr="006A05C1">
              <w:rPr>
                <w:color w:val="572111" w:themeColor="accent2"/>
              </w:rPr>
              <w:t xml:space="preserve"> receive from Social Security when you retire. Registration is open to spouses.</w:t>
            </w:r>
          </w:p>
          <w:p w14:paraId="793406B1" w14:textId="4B5EE9F6" w:rsidR="00B617C9" w:rsidRDefault="00063FF8" w:rsidP="00063FF8">
            <w:r w:rsidRPr="00063FF8">
              <w:rPr>
                <w:b/>
                <w:bCs/>
              </w:rPr>
              <w:t>CalPERS</w:t>
            </w:r>
            <w:r w:rsidR="005B700E">
              <w:rPr>
                <w:b/>
                <w:bCs/>
              </w:rPr>
              <w:t xml:space="preserve"> </w:t>
            </w:r>
            <w:r w:rsidR="005B700E" w:rsidRPr="00927322">
              <w:rPr>
                <w:b/>
                <w:bCs/>
              </w:rPr>
              <w:t>(Zoom)</w:t>
            </w:r>
            <w:r>
              <w:t xml:space="preserve"> – </w:t>
            </w:r>
            <w:r w:rsidR="008F17A9" w:rsidRPr="006A05C1">
              <w:rPr>
                <w:color w:val="572111" w:themeColor="accent2"/>
              </w:rPr>
              <w:t>It is</w:t>
            </w:r>
            <w:r w:rsidRPr="006A05C1">
              <w:rPr>
                <w:color w:val="572111" w:themeColor="accent2"/>
              </w:rPr>
              <w:t xml:space="preserve"> important to review your CalPERS benefits to know if you</w:t>
            </w:r>
            <w:r w:rsidR="008F17A9">
              <w:rPr>
                <w:color w:val="572111" w:themeColor="accent2"/>
              </w:rPr>
              <w:t xml:space="preserve"> are</w:t>
            </w:r>
            <w:r w:rsidRPr="006A05C1">
              <w:rPr>
                <w:color w:val="572111" w:themeColor="accent2"/>
              </w:rPr>
              <w:t xml:space="preserve"> on the right path. Learn about retirement, health benefits, and your retirement options.</w:t>
            </w:r>
          </w:p>
          <w:tbl>
            <w:tblPr>
              <w:tblW w:w="91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42"/>
              <w:gridCol w:w="2597"/>
              <w:gridCol w:w="2785"/>
            </w:tblGrid>
            <w:tr w:rsidR="00B835B1" w:rsidRPr="002F67D8" w14:paraId="3DE12347" w14:textId="77777777" w:rsidTr="008618DE">
              <w:trPr>
                <w:trHeight w:val="483"/>
              </w:trPr>
              <w:tc>
                <w:tcPr>
                  <w:tcW w:w="3742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78338797" w14:textId="2EB70702" w:rsidR="00B835B1" w:rsidRPr="002F67D8" w:rsidRDefault="00B835B1" w:rsidP="00B25ADF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7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6BE59E91" w14:textId="1CA98744" w:rsidR="00B835B1" w:rsidRPr="002F67D8" w:rsidRDefault="00B835B1" w:rsidP="00B835B1">
                  <w:pPr>
                    <w:spacing w:before="0"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5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3012479" w14:textId="77777777" w:rsidR="00B835B1" w:rsidRPr="002F67D8" w:rsidRDefault="00530411" w:rsidP="00B835B1">
                  <w:pP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hyperlink r:id="rId13" w:tgtFrame="_blank" w:history="1">
                    <w:r w:rsidR="00B835B1" w:rsidRPr="002F67D8">
                      <w:rPr>
                        <w:rFonts w:ascii="Times New Roman" w:eastAsia="Times New Roman" w:hAnsi="Times New Roman" w:cs="Times New Roman"/>
                        <w:color w:val="1155CC"/>
                        <w:sz w:val="20"/>
                        <w:szCs w:val="20"/>
                        <w:u w:val="single"/>
                      </w:rPr>
                      <w:t>Register Here</w:t>
                    </w:r>
                  </w:hyperlink>
                </w:p>
              </w:tc>
            </w:tr>
            <w:tr w:rsidR="00B835B1" w:rsidRPr="002F67D8" w14:paraId="6D480FA5" w14:textId="77777777" w:rsidTr="008618DE">
              <w:trPr>
                <w:trHeight w:val="483"/>
              </w:trPr>
              <w:tc>
                <w:tcPr>
                  <w:tcW w:w="3742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DB0DEC9" w14:textId="5186D0BA" w:rsidR="009F2097" w:rsidRPr="00D419A9" w:rsidRDefault="009F2097" w:rsidP="009F2097">
                  <w:pPr>
                    <w:shd w:val="clear" w:color="auto" w:fill="FFFFFF"/>
                    <w:spacing w:after="180"/>
                    <w:jc w:val="center"/>
                    <w:rPr>
                      <w:rFonts w:ascii="Calibri" w:eastAsia="Times New Roman" w:hAnsi="Calibri" w:cs="Calibri"/>
                      <w:color w:val="222222"/>
                    </w:rPr>
                  </w:pPr>
                </w:p>
                <w:p w14:paraId="01133529" w14:textId="66D4D738" w:rsidR="00B835B1" w:rsidRPr="002F67D8" w:rsidRDefault="00B835B1" w:rsidP="00B835B1">
                  <w:pPr>
                    <w:spacing w:before="0"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7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58EB1B9E" w14:textId="3E94A042" w:rsidR="00B835B1" w:rsidRPr="002F67D8" w:rsidRDefault="00B835B1" w:rsidP="00B835B1">
                  <w:pPr>
                    <w:spacing w:before="0"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5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E8F5F4E" w14:textId="77777777" w:rsidR="00B835B1" w:rsidRPr="002F67D8" w:rsidRDefault="00530411" w:rsidP="00B835B1">
                  <w:pP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hyperlink r:id="rId14" w:tgtFrame="_blank" w:history="1">
                    <w:r w:rsidR="00B835B1" w:rsidRPr="002F67D8">
                      <w:rPr>
                        <w:rFonts w:ascii="Times New Roman" w:eastAsia="Times New Roman" w:hAnsi="Times New Roman" w:cs="Times New Roman"/>
                        <w:color w:val="1155CC"/>
                        <w:sz w:val="20"/>
                        <w:szCs w:val="20"/>
                        <w:u w:val="single"/>
                      </w:rPr>
                      <w:t>Register Here</w:t>
                    </w:r>
                  </w:hyperlink>
                </w:p>
              </w:tc>
            </w:tr>
            <w:tr w:rsidR="00B835B1" w:rsidRPr="002F67D8" w14:paraId="129663F9" w14:textId="77777777" w:rsidTr="008618DE">
              <w:trPr>
                <w:trHeight w:val="483"/>
              </w:trPr>
              <w:tc>
                <w:tcPr>
                  <w:tcW w:w="3742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008D24C2" w14:textId="638912F7" w:rsidR="00B835B1" w:rsidRPr="002F67D8" w:rsidRDefault="00B835B1" w:rsidP="00B835B1">
                  <w:pPr>
                    <w:spacing w:before="0"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97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14:paraId="41C7C4AC" w14:textId="447BFC41" w:rsidR="00B835B1" w:rsidRPr="002F67D8" w:rsidRDefault="00B835B1" w:rsidP="00B835B1">
                  <w:pPr>
                    <w:spacing w:before="0"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85" w:type="dxa"/>
                  <w:tcBorders>
                    <w:top w:val="nil"/>
                  </w:tcBorders>
                  <w:shd w:val="clear" w:color="auto" w:fill="auto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7D0DC0B" w14:textId="77777777" w:rsidR="00B835B1" w:rsidRPr="002F67D8" w:rsidRDefault="00530411" w:rsidP="00B835B1">
                  <w:pPr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hyperlink r:id="rId15" w:tgtFrame="_blank" w:history="1">
                    <w:r w:rsidR="00B835B1" w:rsidRPr="002F67D8">
                      <w:rPr>
                        <w:rFonts w:ascii="Times New Roman" w:eastAsia="Times New Roman" w:hAnsi="Times New Roman" w:cs="Times New Roman"/>
                        <w:color w:val="1155CC"/>
                        <w:sz w:val="20"/>
                        <w:szCs w:val="20"/>
                        <w:u w:val="single"/>
                      </w:rPr>
                      <w:t>Register Here</w:t>
                    </w:r>
                  </w:hyperlink>
                </w:p>
              </w:tc>
            </w:tr>
          </w:tbl>
          <w:p w14:paraId="4D1B826C" w14:textId="77777777" w:rsidR="00EA13F2" w:rsidRDefault="00EA13F2" w:rsidP="00063FF8"/>
          <w:p w14:paraId="1B4004AE" w14:textId="77777777" w:rsidR="00EA13F2" w:rsidRDefault="00EA13F2" w:rsidP="00063FF8"/>
          <w:p w14:paraId="3EF8B5FA" w14:textId="525F19F9" w:rsidR="00EA13F2" w:rsidRPr="00063FF8" w:rsidRDefault="00EA13F2" w:rsidP="00063FF8"/>
        </w:tc>
        <w:tc>
          <w:tcPr>
            <w:tcW w:w="5040" w:type="dxa"/>
            <w:vAlign w:val="center"/>
          </w:tcPr>
          <w:p w14:paraId="666A07C4" w14:textId="5A1D9528" w:rsidR="00B617C9" w:rsidRPr="00071147" w:rsidRDefault="00805D3F" w:rsidP="00805D3F">
            <w:pPr>
              <w:pStyle w:val="ContactInfo"/>
              <w:spacing w:after="0"/>
              <w:jc w:val="center"/>
              <w:rPr>
                <w:color w:val="572111" w:themeColor="text2"/>
              </w:rPr>
            </w:pPr>
            <w:r>
              <w:rPr>
                <w:color w:val="572111" w:themeColor="text2"/>
              </w:rPr>
              <w:t xml:space="preserve">          </w:t>
            </w:r>
            <w:r w:rsidR="001A5A52" w:rsidRPr="00071147">
              <w:rPr>
                <w:color w:val="572111" w:themeColor="text2"/>
              </w:rPr>
              <w:t>Social Security &amp; Medicare</w:t>
            </w:r>
          </w:p>
          <w:p w14:paraId="4CAF6030" w14:textId="1B094794" w:rsidR="001A5A52" w:rsidRPr="005B700E" w:rsidRDefault="001A5A52" w:rsidP="001A5A52">
            <w:pPr>
              <w:pStyle w:val="ContactInfo"/>
              <w:spacing w:after="0"/>
              <w:jc w:val="center"/>
              <w:rPr>
                <w:b w:val="0"/>
                <w:bCs/>
                <w:sz w:val="20"/>
                <w:szCs w:val="20"/>
              </w:rPr>
            </w:pPr>
            <w:r>
              <w:t xml:space="preserve">           </w:t>
            </w:r>
            <w:r w:rsidR="00144A34">
              <w:rPr>
                <w:b w:val="0"/>
                <w:bCs/>
                <w:color w:val="572111" w:themeColor="text2"/>
                <w:sz w:val="20"/>
                <w:szCs w:val="20"/>
              </w:rPr>
              <w:t>April 16</w:t>
            </w:r>
            <w:r w:rsidRPr="005B700E">
              <w:rPr>
                <w:b w:val="0"/>
                <w:bCs/>
                <w:color w:val="572111" w:themeColor="text2"/>
                <w:sz w:val="20"/>
                <w:szCs w:val="20"/>
              </w:rPr>
              <w:t xml:space="preserve">, </w:t>
            </w:r>
            <w:hyperlink r:id="rId16" w:history="1">
              <w:r w:rsidRPr="00144A34">
                <w:rPr>
                  <w:rStyle w:val="Hyperlink"/>
                  <w:b w:val="0"/>
                  <w:bCs/>
                  <w:sz w:val="20"/>
                  <w:szCs w:val="20"/>
                </w:rPr>
                <w:t>2024</w:t>
              </w:r>
            </w:hyperlink>
            <w:r w:rsidRPr="005B700E">
              <w:rPr>
                <w:b w:val="0"/>
                <w:bCs/>
                <w:color w:val="572111" w:themeColor="text2"/>
                <w:sz w:val="20"/>
                <w:szCs w:val="20"/>
              </w:rPr>
              <w:t xml:space="preserve"> 2:00pm</w:t>
            </w:r>
            <w:r w:rsidR="005B700E" w:rsidRPr="005B700E">
              <w:rPr>
                <w:b w:val="0"/>
                <w:bCs/>
                <w:color w:val="572111" w:themeColor="text2"/>
                <w:sz w:val="20"/>
                <w:szCs w:val="20"/>
              </w:rPr>
              <w:t>-3:00pm</w:t>
            </w:r>
          </w:p>
          <w:p w14:paraId="5B7B5910" w14:textId="5A3BCCDC" w:rsidR="001A5A52" w:rsidRPr="009F2097" w:rsidRDefault="001A5A52" w:rsidP="001A5A52">
            <w:pPr>
              <w:pStyle w:val="ContactInfo"/>
              <w:spacing w:after="0"/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18"/>
                <w:szCs w:val="18"/>
              </w:rPr>
            </w:pPr>
            <w:r w:rsidRPr="009F2097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          </w:t>
            </w:r>
            <w:hyperlink r:id="rId17" w:history="1">
              <w:r w:rsidR="009F2097" w:rsidRPr="00144A34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 xml:space="preserve">Register </w:t>
              </w:r>
              <w:r w:rsidR="00D92666" w:rsidRPr="00144A34">
                <w:rPr>
                  <w:rStyle w:val="Hyperlink"/>
                  <w:rFonts w:ascii="Times New Roman" w:hAnsi="Times New Roman" w:cs="Times New Roman"/>
                  <w:b w:val="0"/>
                  <w:bCs/>
                  <w:sz w:val="18"/>
                  <w:szCs w:val="18"/>
                </w:rPr>
                <w:t>Here</w:t>
              </w:r>
            </w:hyperlink>
          </w:p>
          <w:p w14:paraId="0CB8E324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B3B4CF" wp14:editId="6A2C523F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5840744" id="Straight Connector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5414CF67" w14:textId="587A277F" w:rsidR="001A5A52" w:rsidRPr="00071147" w:rsidRDefault="001A5A52" w:rsidP="001A5A52">
            <w:pPr>
              <w:pStyle w:val="ContactInfo"/>
              <w:spacing w:after="0"/>
              <w:jc w:val="center"/>
              <w:rPr>
                <w:color w:val="572111" w:themeColor="text2"/>
              </w:rPr>
            </w:pPr>
            <w:r w:rsidRPr="00071147">
              <w:rPr>
                <w:color w:val="572111" w:themeColor="text2"/>
              </w:rPr>
              <w:t>CalPERS</w:t>
            </w:r>
          </w:p>
          <w:p w14:paraId="3D659476" w14:textId="7947C0E4" w:rsidR="001A5A52" w:rsidRPr="005B700E" w:rsidRDefault="001A5A52" w:rsidP="001A5A52">
            <w:pPr>
              <w:pStyle w:val="ContactInfo"/>
              <w:spacing w:after="0"/>
              <w:jc w:val="center"/>
              <w:rPr>
                <w:b w:val="0"/>
                <w:bCs/>
                <w:color w:val="572111" w:themeColor="text2"/>
                <w:sz w:val="20"/>
                <w:szCs w:val="20"/>
              </w:rPr>
            </w:pPr>
            <w:r w:rsidRPr="00071147">
              <w:rPr>
                <w:color w:val="572111" w:themeColor="text2"/>
              </w:rPr>
              <w:t xml:space="preserve">           </w:t>
            </w:r>
            <w:r w:rsidR="00144A34">
              <w:rPr>
                <w:b w:val="0"/>
                <w:bCs/>
                <w:color w:val="572111" w:themeColor="text2"/>
                <w:sz w:val="20"/>
                <w:szCs w:val="20"/>
              </w:rPr>
              <w:t>April 17</w:t>
            </w:r>
            <w:r w:rsidRPr="005B700E">
              <w:rPr>
                <w:b w:val="0"/>
                <w:bCs/>
                <w:color w:val="572111" w:themeColor="text2"/>
                <w:sz w:val="20"/>
                <w:szCs w:val="20"/>
              </w:rPr>
              <w:t xml:space="preserve">, 2024 </w:t>
            </w:r>
            <w:r w:rsidR="00144A34">
              <w:rPr>
                <w:b w:val="0"/>
                <w:bCs/>
                <w:color w:val="572111" w:themeColor="text2"/>
                <w:sz w:val="20"/>
                <w:szCs w:val="20"/>
              </w:rPr>
              <w:t>1</w:t>
            </w:r>
            <w:r w:rsidRPr="005B700E">
              <w:rPr>
                <w:b w:val="0"/>
                <w:bCs/>
                <w:color w:val="572111" w:themeColor="text2"/>
                <w:sz w:val="20"/>
                <w:szCs w:val="20"/>
              </w:rPr>
              <w:t>:00pm</w:t>
            </w:r>
            <w:r w:rsidR="005B700E" w:rsidRPr="005B700E">
              <w:rPr>
                <w:b w:val="0"/>
                <w:bCs/>
                <w:color w:val="572111" w:themeColor="text2"/>
                <w:sz w:val="20"/>
                <w:szCs w:val="20"/>
              </w:rPr>
              <w:t>-</w:t>
            </w:r>
            <w:r w:rsidR="00144A34">
              <w:rPr>
                <w:b w:val="0"/>
                <w:bCs/>
                <w:color w:val="572111" w:themeColor="text2"/>
                <w:sz w:val="20"/>
                <w:szCs w:val="20"/>
              </w:rPr>
              <w:t>2</w:t>
            </w:r>
            <w:r w:rsidR="005B700E" w:rsidRPr="005B700E">
              <w:rPr>
                <w:b w:val="0"/>
                <w:bCs/>
                <w:color w:val="572111" w:themeColor="text2"/>
                <w:sz w:val="20"/>
                <w:szCs w:val="20"/>
              </w:rPr>
              <w:t>:00pm</w:t>
            </w:r>
          </w:p>
          <w:p w14:paraId="7CFD37DF" w14:textId="6F07BD6B" w:rsidR="001A5A52" w:rsidRPr="009F2097" w:rsidRDefault="00144A34" w:rsidP="001A5A52">
            <w:pPr>
              <w:pStyle w:val="ContactInfo"/>
              <w:spacing w:after="0"/>
              <w:jc w:val="center"/>
              <w:rPr>
                <w:rFonts w:ascii="Times New Roman" w:hAnsi="Times New Roman" w:cs="Times New Roman"/>
                <w:color w:val="ED0000"/>
                <w:sz w:val="18"/>
                <w:szCs w:val="18"/>
              </w:rPr>
            </w:pPr>
            <w:hyperlink r:id="rId18" w:history="1">
              <w:r w:rsidR="009F2097" w:rsidRPr="00144A34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 xml:space="preserve">Register </w:t>
              </w:r>
              <w:r w:rsidR="00D92666" w:rsidRPr="00144A34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Here</w:t>
              </w:r>
            </w:hyperlink>
          </w:p>
          <w:p w14:paraId="7AFD4122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5C2E0D" wp14:editId="085F8989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8D63F4B" id="Straight Connector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0BC9ABA4" w14:textId="4D1C9BC2" w:rsidR="00B835B1" w:rsidRPr="0019290B" w:rsidRDefault="00FA5981" w:rsidP="00B25ADF">
            <w:pPr>
              <w:pStyle w:val="ContactInfo"/>
              <w:spacing w:after="0"/>
              <w:ind w:left="0"/>
              <w:jc w:val="left"/>
              <w:rPr>
                <w:b w:val="0"/>
                <w:bCs/>
                <w:color w:val="ED0000"/>
                <w:sz w:val="20"/>
                <w:szCs w:val="20"/>
              </w:rPr>
            </w:pPr>
            <w:r>
              <w:rPr>
                <w:color w:val="572111" w:themeColor="text2"/>
              </w:rPr>
              <w:t xml:space="preserve">          </w:t>
            </w:r>
            <w:r w:rsidR="00A269E1">
              <w:rPr>
                <w:color w:val="572111" w:themeColor="text2"/>
              </w:rPr>
              <w:t xml:space="preserve">                           </w:t>
            </w:r>
            <w:r>
              <w:rPr>
                <w:color w:val="572111" w:themeColor="text2"/>
              </w:rPr>
              <w:t xml:space="preserve">  </w:t>
            </w:r>
          </w:p>
          <w:p w14:paraId="70106706" w14:textId="77777777" w:rsidR="003362D5" w:rsidRDefault="003362D5" w:rsidP="00B617C9">
            <w:pPr>
              <w:pStyle w:val="ContactInfo"/>
              <w:spacing w:after="0"/>
            </w:pPr>
          </w:p>
          <w:p w14:paraId="70D07300" w14:textId="77777777" w:rsidR="003362D5" w:rsidRDefault="003362D5" w:rsidP="00B617C9">
            <w:pPr>
              <w:pStyle w:val="ContactInfo"/>
              <w:spacing w:after="0"/>
            </w:pPr>
          </w:p>
          <w:p w14:paraId="007DC058" w14:textId="77777777" w:rsidR="003362D5" w:rsidRDefault="003362D5" w:rsidP="00B617C9">
            <w:pPr>
              <w:pStyle w:val="ContactInfo"/>
              <w:spacing w:after="0"/>
            </w:pPr>
          </w:p>
          <w:p w14:paraId="285ACE8D" w14:textId="77777777" w:rsidR="00805D3F" w:rsidRDefault="00805D3F" w:rsidP="00805D3F">
            <w:pPr>
              <w:pStyle w:val="ContactInfo"/>
              <w:spacing w:after="0"/>
              <w:ind w:left="0"/>
              <w:jc w:val="left"/>
            </w:pPr>
          </w:p>
          <w:p w14:paraId="2F1E0745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6E8EF4E1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4E19C548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487FAE1E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081019BF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78FCA063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4577D098" w14:textId="77777777" w:rsidR="00A269E1" w:rsidRDefault="00A269E1" w:rsidP="00805D3F">
            <w:pPr>
              <w:pStyle w:val="ContactInfo"/>
              <w:spacing w:after="0"/>
              <w:ind w:left="0"/>
              <w:jc w:val="left"/>
            </w:pPr>
          </w:p>
          <w:p w14:paraId="72AADFBD" w14:textId="77777777" w:rsidR="00805D3F" w:rsidRDefault="00805D3F" w:rsidP="00805D3F">
            <w:pPr>
              <w:pStyle w:val="ContactInfo"/>
              <w:spacing w:after="0"/>
              <w:ind w:left="0"/>
              <w:jc w:val="left"/>
            </w:pPr>
          </w:p>
          <w:p w14:paraId="270700A0" w14:textId="77777777" w:rsidR="00805D3F" w:rsidRDefault="00805D3F" w:rsidP="00805D3F">
            <w:pPr>
              <w:pStyle w:val="ContactInfo"/>
              <w:spacing w:after="0"/>
              <w:ind w:left="0"/>
              <w:jc w:val="left"/>
            </w:pPr>
          </w:p>
          <w:p w14:paraId="3CABB031" w14:textId="77777777" w:rsidR="00805D3F" w:rsidRDefault="00805D3F" w:rsidP="00805D3F">
            <w:pPr>
              <w:pStyle w:val="ContactInfo"/>
              <w:spacing w:after="0"/>
              <w:ind w:left="0"/>
              <w:jc w:val="left"/>
            </w:pPr>
          </w:p>
          <w:p w14:paraId="60B8ABF6" w14:textId="46FD8B23" w:rsidR="00805D3F" w:rsidRDefault="00805D3F" w:rsidP="00805D3F">
            <w:pPr>
              <w:pStyle w:val="ContactInfo"/>
              <w:spacing w:after="0"/>
              <w:ind w:left="0"/>
              <w:jc w:val="left"/>
            </w:pPr>
          </w:p>
        </w:tc>
      </w:tr>
      <w:tr w:rsidR="00EA13F2" w14:paraId="13D4346E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524DBA60" w14:textId="77777777" w:rsidR="00EA13F2" w:rsidRDefault="00EA13F2" w:rsidP="00063FF8">
            <w:pPr>
              <w:rPr>
                <w:b/>
                <w:bCs/>
              </w:rPr>
            </w:pPr>
          </w:p>
          <w:p w14:paraId="04E4AB2D" w14:textId="77777777" w:rsidR="00EA13F2" w:rsidRDefault="00EA13F2" w:rsidP="00063FF8">
            <w:pPr>
              <w:rPr>
                <w:b/>
                <w:bCs/>
              </w:rPr>
            </w:pPr>
          </w:p>
        </w:tc>
        <w:tc>
          <w:tcPr>
            <w:tcW w:w="5040" w:type="dxa"/>
            <w:vAlign w:val="center"/>
          </w:tcPr>
          <w:p w14:paraId="538797B7" w14:textId="77777777" w:rsidR="00EA13F2" w:rsidRDefault="00EA13F2" w:rsidP="00B617C9">
            <w:pPr>
              <w:pStyle w:val="ContactInfo"/>
              <w:spacing w:after="0"/>
            </w:pPr>
          </w:p>
        </w:tc>
      </w:tr>
    </w:tbl>
    <w:p w14:paraId="3CA4DD3B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9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596AC" w14:textId="77777777" w:rsidR="001A5A52" w:rsidRDefault="001A5A52" w:rsidP="008B0818">
      <w:r>
        <w:separator/>
      </w:r>
    </w:p>
  </w:endnote>
  <w:endnote w:type="continuationSeparator" w:id="0">
    <w:p w14:paraId="7614DC2F" w14:textId="77777777" w:rsidR="001A5A52" w:rsidRDefault="001A5A5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5DD8C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AD7C5" w14:textId="77777777" w:rsidR="001A5A52" w:rsidRDefault="001A5A52" w:rsidP="008B0818">
      <w:r>
        <w:separator/>
      </w:r>
    </w:p>
  </w:footnote>
  <w:footnote w:type="continuationSeparator" w:id="0">
    <w:p w14:paraId="66441393" w14:textId="77777777" w:rsidR="001A5A52" w:rsidRDefault="001A5A52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91531"/>
    <w:multiLevelType w:val="multilevel"/>
    <w:tmpl w:val="6148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91067F"/>
    <w:multiLevelType w:val="multilevel"/>
    <w:tmpl w:val="D758E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7256E3C"/>
    <w:multiLevelType w:val="multilevel"/>
    <w:tmpl w:val="8A24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17730887">
    <w:abstractNumId w:val="14"/>
  </w:num>
  <w:num w:numId="2" w16cid:durableId="375470987">
    <w:abstractNumId w:val="15"/>
  </w:num>
  <w:num w:numId="3" w16cid:durableId="372776990">
    <w:abstractNumId w:val="12"/>
  </w:num>
  <w:num w:numId="4" w16cid:durableId="1555501279">
    <w:abstractNumId w:val="9"/>
  </w:num>
  <w:num w:numId="5" w16cid:durableId="1273124948">
    <w:abstractNumId w:val="7"/>
  </w:num>
  <w:num w:numId="6" w16cid:durableId="1099721581">
    <w:abstractNumId w:val="6"/>
  </w:num>
  <w:num w:numId="7" w16cid:durableId="1157304224">
    <w:abstractNumId w:val="5"/>
  </w:num>
  <w:num w:numId="8" w16cid:durableId="1474367588">
    <w:abstractNumId w:val="4"/>
  </w:num>
  <w:num w:numId="9" w16cid:durableId="1258294582">
    <w:abstractNumId w:val="8"/>
  </w:num>
  <w:num w:numId="10" w16cid:durableId="2137142051">
    <w:abstractNumId w:val="3"/>
  </w:num>
  <w:num w:numId="11" w16cid:durableId="1712804317">
    <w:abstractNumId w:val="2"/>
  </w:num>
  <w:num w:numId="12" w16cid:durableId="38165179">
    <w:abstractNumId w:val="1"/>
  </w:num>
  <w:num w:numId="13" w16cid:durableId="1924221195">
    <w:abstractNumId w:val="0"/>
  </w:num>
  <w:num w:numId="14" w16cid:durableId="1245146255">
    <w:abstractNumId w:val="13"/>
  </w:num>
  <w:num w:numId="15" w16cid:durableId="561868121">
    <w:abstractNumId w:val="10"/>
  </w:num>
  <w:num w:numId="16" w16cid:durableId="18379607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A52"/>
    <w:rsid w:val="00010291"/>
    <w:rsid w:val="00034346"/>
    <w:rsid w:val="00063FF8"/>
    <w:rsid w:val="00071147"/>
    <w:rsid w:val="00087178"/>
    <w:rsid w:val="000E33EA"/>
    <w:rsid w:val="00134402"/>
    <w:rsid w:val="00144A34"/>
    <w:rsid w:val="001570B2"/>
    <w:rsid w:val="001624C3"/>
    <w:rsid w:val="0016282D"/>
    <w:rsid w:val="0019290B"/>
    <w:rsid w:val="00195F81"/>
    <w:rsid w:val="001A5A52"/>
    <w:rsid w:val="00220400"/>
    <w:rsid w:val="00263075"/>
    <w:rsid w:val="00266982"/>
    <w:rsid w:val="002733AA"/>
    <w:rsid w:val="00286577"/>
    <w:rsid w:val="002A068F"/>
    <w:rsid w:val="003362D5"/>
    <w:rsid w:val="00347A5B"/>
    <w:rsid w:val="00365586"/>
    <w:rsid w:val="00374F5F"/>
    <w:rsid w:val="00381ECC"/>
    <w:rsid w:val="0039194A"/>
    <w:rsid w:val="00393551"/>
    <w:rsid w:val="003D36E8"/>
    <w:rsid w:val="004611DB"/>
    <w:rsid w:val="004D0D63"/>
    <w:rsid w:val="004E0A00"/>
    <w:rsid w:val="004F689B"/>
    <w:rsid w:val="00530411"/>
    <w:rsid w:val="005940E5"/>
    <w:rsid w:val="00597C04"/>
    <w:rsid w:val="005B700E"/>
    <w:rsid w:val="005D2D39"/>
    <w:rsid w:val="006269ED"/>
    <w:rsid w:val="0068245E"/>
    <w:rsid w:val="00684A8A"/>
    <w:rsid w:val="0069500E"/>
    <w:rsid w:val="006973C3"/>
    <w:rsid w:val="006A05C1"/>
    <w:rsid w:val="006A274F"/>
    <w:rsid w:val="006C2CF5"/>
    <w:rsid w:val="00700412"/>
    <w:rsid w:val="00713F12"/>
    <w:rsid w:val="007322A5"/>
    <w:rsid w:val="00793524"/>
    <w:rsid w:val="007A4EDB"/>
    <w:rsid w:val="00805D3F"/>
    <w:rsid w:val="0083195F"/>
    <w:rsid w:val="00834305"/>
    <w:rsid w:val="008365E3"/>
    <w:rsid w:val="008618DE"/>
    <w:rsid w:val="00873417"/>
    <w:rsid w:val="00897FB4"/>
    <w:rsid w:val="008B0818"/>
    <w:rsid w:val="008D0242"/>
    <w:rsid w:val="008F17A9"/>
    <w:rsid w:val="008F1ED8"/>
    <w:rsid w:val="00902A42"/>
    <w:rsid w:val="009124DD"/>
    <w:rsid w:val="00927322"/>
    <w:rsid w:val="0094423C"/>
    <w:rsid w:val="0095264F"/>
    <w:rsid w:val="00960946"/>
    <w:rsid w:val="009661D9"/>
    <w:rsid w:val="00971CAF"/>
    <w:rsid w:val="009F2097"/>
    <w:rsid w:val="00A12D60"/>
    <w:rsid w:val="00A269E1"/>
    <w:rsid w:val="00A67449"/>
    <w:rsid w:val="00A95506"/>
    <w:rsid w:val="00AA18BD"/>
    <w:rsid w:val="00AB123B"/>
    <w:rsid w:val="00B168F9"/>
    <w:rsid w:val="00B25ADF"/>
    <w:rsid w:val="00B368A1"/>
    <w:rsid w:val="00B52284"/>
    <w:rsid w:val="00B5321A"/>
    <w:rsid w:val="00B617C9"/>
    <w:rsid w:val="00B76A13"/>
    <w:rsid w:val="00B82D10"/>
    <w:rsid w:val="00B835B1"/>
    <w:rsid w:val="00B87D53"/>
    <w:rsid w:val="00B90655"/>
    <w:rsid w:val="00BD6DAD"/>
    <w:rsid w:val="00BD778B"/>
    <w:rsid w:val="00BE1D7E"/>
    <w:rsid w:val="00C67FD5"/>
    <w:rsid w:val="00C85BF8"/>
    <w:rsid w:val="00C93A32"/>
    <w:rsid w:val="00CE754C"/>
    <w:rsid w:val="00CF207A"/>
    <w:rsid w:val="00D30410"/>
    <w:rsid w:val="00D529A9"/>
    <w:rsid w:val="00D60641"/>
    <w:rsid w:val="00D63B4C"/>
    <w:rsid w:val="00D92666"/>
    <w:rsid w:val="00DA3333"/>
    <w:rsid w:val="00DC1F2A"/>
    <w:rsid w:val="00E31766"/>
    <w:rsid w:val="00E402F3"/>
    <w:rsid w:val="00E43EFE"/>
    <w:rsid w:val="00EA13F2"/>
    <w:rsid w:val="00F0092F"/>
    <w:rsid w:val="00F11DE4"/>
    <w:rsid w:val="00F12A85"/>
    <w:rsid w:val="00F15090"/>
    <w:rsid w:val="00F32264"/>
    <w:rsid w:val="00FA5981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B413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F11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utlook.office365.com/owa/calendar/CSUEastBay@nationwide.com/bookings/s/8xe4kw2OeUecaUgvt4wP3A2" TargetMode="External"/><Relationship Id="rId18" Type="http://schemas.openxmlformats.org/officeDocument/2006/relationships/hyperlink" Target="https://www.csueastbay.edu/hr/files/docs/calpers-registration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sueb.zoom.us/meeting/register/tZwudOCqrj8jHtFalE6RVBbpHd4HqIrpEaA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sueb.zoom.us/meeting/register/tZwudOCqrj8jHtFalE6RVBbpHd4HqIrpEaA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outlook.office365.com/owa/calendar/CSUEastBay@nationwide.com/bookings/s/uN1yQUle4Ua8mOsB6nqPVg2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utlook.office365.com/owa/calendar/CSUEastBay@nationwide.com/bookings/s/BN5Tvus9RUi_le3b60Wpew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3898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2024-03-26T21:33:00Z</dcterms:created>
  <dcterms:modified xsi:type="dcterms:W3CDTF">2024-03-26T21:33:00Z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