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588" w:rsidRDefault="00935588" w:rsidP="00870AB1">
      <w:pPr>
        <w:jc w:val="both"/>
        <w:rPr>
          <w:sz w:val="20"/>
        </w:rPr>
      </w:pPr>
    </w:p>
    <w:tbl>
      <w:tblPr>
        <w:tblStyle w:val="TableGrid"/>
        <w:tblW w:w="11030" w:type="dxa"/>
        <w:tblLayout w:type="fixed"/>
        <w:tblLook w:val="01E0" w:firstRow="1" w:lastRow="1" w:firstColumn="1" w:lastColumn="1" w:noHBand="0" w:noVBand="0"/>
      </w:tblPr>
      <w:tblGrid>
        <w:gridCol w:w="2754"/>
        <w:gridCol w:w="2761"/>
        <w:gridCol w:w="2754"/>
        <w:gridCol w:w="2761"/>
      </w:tblGrid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3814FB" w:rsidP="00870AB1">
            <w:pPr>
              <w:rPr>
                <w:sz w:val="20"/>
              </w:rPr>
            </w:pPr>
            <w:r w:rsidRPr="00870AB1">
              <w:rPr>
                <w:sz w:val="20"/>
              </w:rPr>
              <w:t xml:space="preserve">Please note whenever there is a </w:t>
            </w:r>
            <w:r>
              <w:rPr>
                <w:sz w:val="20"/>
              </w:rPr>
              <w:t xml:space="preserve">significant change in the assignment, advance notice must be given to the employee and the </w:t>
            </w:r>
            <w:r w:rsidRPr="00870AB1">
              <w:rPr>
                <w:sz w:val="20"/>
              </w:rPr>
              <w:t xml:space="preserve">position description should be revised </w:t>
            </w:r>
            <w:r>
              <w:rPr>
                <w:sz w:val="20"/>
              </w:rPr>
              <w:t>to reflect the changes.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C2CBE" w:rsidRPr="00635238" w:rsidRDefault="006C2CBE" w:rsidP="00605DBC">
            <w:pPr>
              <w:spacing w:before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 xml:space="preserve">SECTION I - PRIMARY ACTION REQUESTED </w:t>
            </w:r>
            <w:r w:rsidRPr="00635238">
              <w:rPr>
                <w:sz w:val="22"/>
                <w:szCs w:val="22"/>
              </w:rPr>
              <w:t xml:space="preserve"> </w:t>
            </w:r>
          </w:p>
          <w:p w:rsidR="00870AB1" w:rsidRPr="00870AB1" w:rsidRDefault="006C2CBE" w:rsidP="006C2CBE">
            <w:pPr>
              <w:spacing w:after="40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Enter an </w:t>
            </w:r>
            <w:r w:rsidRPr="00870AB1">
              <w:rPr>
                <w:b/>
                <w:sz w:val="20"/>
              </w:rPr>
              <w:t>(X)</w:t>
            </w:r>
            <w:r w:rsidRPr="00870AB1">
              <w:rPr>
                <w:sz w:val="20"/>
              </w:rPr>
              <w:t xml:space="preserve"> before the primary action requested.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bookmarkStart w:id="0" w:name="_GoBack"/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b/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870AB1">
              <w:rPr>
                <w:sz w:val="20"/>
              </w:rPr>
              <w:instrText xml:space="preserve"> FORMCHECKBOX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end"/>
            </w:r>
            <w:bookmarkEnd w:id="1"/>
            <w:bookmarkEnd w:id="0"/>
            <w:r w:rsidRPr="00870AB1">
              <w:rPr>
                <w:sz w:val="20"/>
              </w:rPr>
              <w:t xml:space="preserve"> RECRUITMENT FOR NEW POSITION</w:t>
            </w:r>
            <w:r w:rsidRPr="00870AB1">
              <w:rPr>
                <w:i/>
                <w:sz w:val="20"/>
              </w:rPr>
              <w:t xml:space="preserve"> (Please also submit a Recruitment Request form to Human Resources)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b/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870AB1">
              <w:rPr>
                <w:sz w:val="20"/>
              </w:rPr>
              <w:instrText xml:space="preserve"> FORMCHECKBOX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end"/>
            </w:r>
            <w:bookmarkEnd w:id="2"/>
            <w:r w:rsidRPr="00870AB1">
              <w:rPr>
                <w:sz w:val="20"/>
              </w:rPr>
              <w:t xml:space="preserve"> RECRUITMENT FOR EXISTING POSITION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Pr="00870AB1">
              <w:rPr>
                <w:b/>
                <w:sz w:val="20"/>
              </w:rPr>
              <w:instrText xml:space="preserve"> FORMCHECKBOX </w:instrText>
            </w:r>
            <w:r w:rsidRPr="00870AB1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3"/>
            <w:r w:rsidRPr="00870AB1">
              <w:rPr>
                <w:b/>
                <w:sz w:val="20"/>
              </w:rPr>
              <w:t xml:space="preserve"> </w:t>
            </w:r>
            <w:r w:rsidRPr="00870AB1">
              <w:rPr>
                <w:sz w:val="20"/>
              </w:rPr>
              <w:t xml:space="preserve">REVISED POSITION DESCRIPTION 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Pr="00870AB1">
              <w:rPr>
                <w:sz w:val="20"/>
              </w:rPr>
              <w:instrText xml:space="preserve"> FORMCHECKBOX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end"/>
            </w:r>
            <w:bookmarkEnd w:id="4"/>
            <w:r w:rsidRPr="00870AB1">
              <w:rPr>
                <w:sz w:val="20"/>
              </w:rPr>
              <w:t xml:space="preserve"> RECLASSIFICATION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6C2CBE" w:rsidP="006C2CBE">
            <w:pPr>
              <w:spacing w:before="60" w:after="60"/>
              <w:jc w:val="both"/>
              <w:rPr>
                <w:sz w:val="20"/>
              </w:rPr>
            </w:pPr>
            <w:r>
              <w:rPr>
                <w:sz w:val="20"/>
              </w:rPr>
              <w:tab/>
            </w:r>
            <w:r w:rsidR="00870AB1" w:rsidRPr="00870AB1">
              <w:rPr>
                <w:sz w:val="20"/>
              </w:rPr>
              <w:t xml:space="preserve">Requested by: </w:t>
            </w:r>
            <w:r w:rsidR="00870AB1" w:rsidRPr="00870AB1">
              <w:rPr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"/>
            <w:r w:rsidR="00870AB1" w:rsidRPr="00870AB1">
              <w:rPr>
                <w:sz w:val="20"/>
              </w:rPr>
              <w:instrText xml:space="preserve"> FORMCHECKBOX </w:instrText>
            </w:r>
            <w:r w:rsidR="00870AB1" w:rsidRPr="00870AB1">
              <w:rPr>
                <w:sz w:val="20"/>
              </w:rPr>
            </w:r>
            <w:r w:rsidR="00870AB1" w:rsidRPr="00870AB1">
              <w:rPr>
                <w:sz w:val="20"/>
              </w:rPr>
              <w:fldChar w:fldCharType="end"/>
            </w:r>
            <w:bookmarkEnd w:id="5"/>
            <w:r w:rsidR="00870AB1" w:rsidRPr="00870AB1">
              <w:rPr>
                <w:sz w:val="20"/>
              </w:rPr>
              <w:t xml:space="preserve"> Employee / </w:t>
            </w:r>
            <w:r w:rsidR="00870AB1" w:rsidRPr="00870AB1"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="00870AB1" w:rsidRPr="00870AB1">
              <w:rPr>
                <w:sz w:val="20"/>
              </w:rPr>
              <w:instrText xml:space="preserve"> FORMCHECKBOX </w:instrText>
            </w:r>
            <w:r w:rsidR="00870AB1" w:rsidRPr="00870AB1">
              <w:rPr>
                <w:sz w:val="20"/>
              </w:rPr>
            </w:r>
            <w:r w:rsidR="00870AB1" w:rsidRPr="00870AB1">
              <w:rPr>
                <w:sz w:val="20"/>
              </w:rPr>
              <w:fldChar w:fldCharType="end"/>
            </w:r>
            <w:bookmarkEnd w:id="6"/>
            <w:r w:rsidR="00870AB1" w:rsidRPr="00870AB1">
              <w:rPr>
                <w:sz w:val="20"/>
              </w:rPr>
              <w:t xml:space="preserve"> Management / </w:t>
            </w:r>
            <w:r w:rsidR="00870AB1" w:rsidRPr="00870AB1"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7"/>
            <w:r w:rsidR="00870AB1" w:rsidRPr="00870AB1">
              <w:rPr>
                <w:sz w:val="20"/>
              </w:rPr>
              <w:instrText xml:space="preserve"> FORMCHECKBOX </w:instrText>
            </w:r>
            <w:r w:rsidR="00870AB1" w:rsidRPr="00870AB1">
              <w:rPr>
                <w:sz w:val="20"/>
              </w:rPr>
            </w:r>
            <w:r w:rsidR="00870AB1" w:rsidRPr="00870AB1">
              <w:rPr>
                <w:sz w:val="20"/>
              </w:rPr>
              <w:fldChar w:fldCharType="end"/>
            </w:r>
            <w:bookmarkEnd w:id="7"/>
            <w:r w:rsidR="00870AB1" w:rsidRPr="00870AB1">
              <w:rPr>
                <w:sz w:val="20"/>
              </w:rPr>
              <w:t xml:space="preserve"> CSU/HR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6C2CBE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6C2CBE" w:rsidRPr="00870AB1" w:rsidRDefault="006C2CBE" w:rsidP="00870AB1">
            <w:pPr>
              <w:jc w:val="both"/>
              <w:rPr>
                <w:sz w:val="20"/>
              </w:rPr>
            </w:pPr>
          </w:p>
        </w:tc>
      </w:tr>
      <w:tr w:rsidR="00870AB1" w:rsidRPr="00635238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870AB1" w:rsidRPr="00635238" w:rsidRDefault="006C2CBE" w:rsidP="00605DBC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II - GENERAL INFORMATION</w:t>
            </w:r>
          </w:p>
        </w:tc>
      </w:tr>
      <w:tr w:rsidR="006C2CBE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C2CBE" w:rsidRPr="00870AB1" w:rsidRDefault="006C2CBE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Department/Office: </w:t>
            </w:r>
            <w:r w:rsidRPr="00870AB1"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8"/>
            <w:r w:rsidRPr="00870AB1">
              <w:rPr>
                <w:sz w:val="20"/>
              </w:rPr>
              <w:tab/>
              <w:t xml:space="preserve">School/Division: </w:t>
            </w:r>
            <w:r w:rsidRPr="00870AB1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9" w:name="Text2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9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Immediate Supervisor: </w:t>
            </w:r>
            <w:r w:rsidRPr="00870AB1"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0" w:name="Text3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0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Existing Position filled by: </w:t>
            </w:r>
            <w:r w:rsidRPr="00870AB1"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1" w:name="Text4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1"/>
            <w:r w:rsidRPr="00870AB1">
              <w:rPr>
                <w:sz w:val="20"/>
              </w:rPr>
              <w:tab/>
              <w:t xml:space="preserve">Position Number: </w:t>
            </w:r>
            <w:r w:rsidRPr="00870AB1"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2" w:name="Text5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2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Present Classification Title: </w:t>
            </w:r>
            <w:r w:rsidRPr="00870AB1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3" w:name="Text6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3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Working Title (if applicable): </w:t>
            </w:r>
            <w:r w:rsidRPr="00870AB1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4" w:name="Text7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4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605DBC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605DBC" w:rsidRPr="00870AB1" w:rsidRDefault="00605DBC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05DBC" w:rsidRPr="00635238" w:rsidRDefault="00605DBC" w:rsidP="00605DBC">
            <w:pPr>
              <w:spacing w:before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III - FUNCTION OF DEPARTMENT/ OFFICE</w:t>
            </w:r>
          </w:p>
          <w:p w:rsidR="00870AB1" w:rsidRPr="00870AB1" w:rsidRDefault="00605DBC" w:rsidP="00605DBC">
            <w:pPr>
              <w:spacing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t>Briefly state the function of the department or office and the purpose of the position.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5" w:name="Text8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5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i/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i/>
                <w:sz w:val="20"/>
              </w:rPr>
              <w:t>Complete only if this is a revised position description</w:t>
            </w:r>
          </w:p>
        </w:tc>
      </w:tr>
      <w:tr w:rsidR="00605DBC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05DBC" w:rsidRPr="00635238" w:rsidRDefault="00605DBC" w:rsidP="00605DBC">
            <w:pPr>
              <w:spacing w:before="60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IV - MAJOR CHANGES</w:t>
            </w:r>
          </w:p>
          <w:p w:rsidR="00605DBC" w:rsidRPr="00870AB1" w:rsidRDefault="00605DBC" w:rsidP="00605DBC">
            <w:pPr>
              <w:spacing w:after="60"/>
              <w:rPr>
                <w:b/>
                <w:sz w:val="20"/>
              </w:rPr>
            </w:pPr>
            <w:r w:rsidRPr="00870AB1">
              <w:rPr>
                <w:sz w:val="20"/>
              </w:rPr>
              <w:t>List major changes in the position since it was last reviewed.  Briefly describe what is different about the assignment in terms of responsibility, complexity, authority, and skill levels.</w:t>
            </w:r>
          </w:p>
        </w:tc>
      </w:tr>
      <w:tr w:rsidR="00605DBC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605DBC" w:rsidRPr="00870AB1" w:rsidRDefault="00605DBC" w:rsidP="00605DBC">
            <w:pPr>
              <w:spacing w:before="40"/>
              <w:rPr>
                <w:b/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6" w:name="Text9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6"/>
          </w:p>
        </w:tc>
      </w:tr>
      <w:tr w:rsidR="00996BB3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605DBC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05DBC" w:rsidRPr="00635238" w:rsidRDefault="00605DBC" w:rsidP="00605DBC">
            <w:pPr>
              <w:spacing w:before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V - SUPERVISION RECEIVED</w:t>
            </w:r>
            <w:r w:rsidRPr="00635238">
              <w:rPr>
                <w:sz w:val="22"/>
                <w:szCs w:val="22"/>
              </w:rPr>
              <w:t xml:space="preserve"> </w:t>
            </w:r>
          </w:p>
          <w:p w:rsidR="00605DBC" w:rsidRPr="00870AB1" w:rsidRDefault="00605DBC" w:rsidP="00605DBC">
            <w:pPr>
              <w:spacing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t>Describe the nature of supervision the employee in the position will receive.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0F171C">
            <w:pPr>
              <w:spacing w:before="60" w:line="360" w:lineRule="auto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7" w:name="Check8"/>
            <w:r w:rsidRPr="00870AB1">
              <w:rPr>
                <w:b/>
                <w:sz w:val="20"/>
              </w:rPr>
              <w:instrText xml:space="preserve"> FORMCHECKBOX </w:instrText>
            </w:r>
            <w:r w:rsidR="00AB6D46" w:rsidRPr="00F11718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17"/>
            <w:r w:rsidRPr="00870AB1">
              <w:rPr>
                <w:b/>
                <w:sz w:val="20"/>
              </w:rPr>
              <w:t xml:space="preserve"> Direct Supervision</w:t>
            </w:r>
            <w:r w:rsidRPr="00870AB1">
              <w:rPr>
                <w:sz w:val="20"/>
              </w:rPr>
              <w:t xml:space="preserve"> - Employee receives immediate, close and regular supervision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0F171C">
            <w:pPr>
              <w:spacing w:before="60" w:line="360" w:lineRule="auto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9"/>
            <w:r w:rsidRPr="00870AB1">
              <w:rPr>
                <w:b/>
                <w:sz w:val="20"/>
              </w:rPr>
              <w:instrText xml:space="preserve"> FORMCHECKBOX </w:instrText>
            </w:r>
            <w:r w:rsidRPr="00870AB1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18"/>
            <w:r w:rsidRPr="00870AB1">
              <w:rPr>
                <w:b/>
                <w:sz w:val="20"/>
              </w:rPr>
              <w:t xml:space="preserve"> General Supervision</w:t>
            </w:r>
            <w:r w:rsidRPr="00870AB1">
              <w:rPr>
                <w:sz w:val="20"/>
              </w:rPr>
              <w:t xml:space="preserve"> - Employee receives some delegation of responsibility and independence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0F171C">
            <w:pPr>
              <w:spacing w:before="60" w:line="360" w:lineRule="auto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lastRenderedPageBreak/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0"/>
            <w:r w:rsidRPr="00870AB1">
              <w:rPr>
                <w:b/>
                <w:sz w:val="20"/>
              </w:rPr>
              <w:instrText xml:space="preserve"> FORMCHECKBOX </w:instrText>
            </w:r>
            <w:r w:rsidRPr="00870AB1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19"/>
            <w:r w:rsidRPr="00870AB1">
              <w:rPr>
                <w:b/>
                <w:sz w:val="20"/>
              </w:rPr>
              <w:t xml:space="preserve"> General Direction</w:t>
            </w:r>
            <w:r w:rsidRPr="00870AB1">
              <w:rPr>
                <w:sz w:val="20"/>
              </w:rPr>
              <w:t xml:space="preserve"> - Employee functions independently under broad guidelines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t>Comments on Nature of Supervision Received</w:t>
            </w:r>
            <w:r w:rsidRPr="00870AB1">
              <w:rPr>
                <w:sz w:val="20"/>
              </w:rPr>
              <w:t xml:space="preserve">: 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0" w:name="Text10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20"/>
          </w:p>
        </w:tc>
      </w:tr>
      <w:tr w:rsidR="000F171C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F171C" w:rsidRPr="00870AB1" w:rsidRDefault="000F171C" w:rsidP="000F171C">
            <w:pPr>
              <w:spacing w:before="40"/>
              <w:rPr>
                <w:b/>
                <w:sz w:val="20"/>
              </w:rPr>
            </w:pPr>
          </w:p>
        </w:tc>
      </w:tr>
      <w:tr w:rsidR="000F171C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0F171C" w:rsidRPr="00870AB1" w:rsidRDefault="000F171C" w:rsidP="000F171C">
            <w:pPr>
              <w:spacing w:before="40"/>
              <w:rPr>
                <w:b/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0F171C" w:rsidRPr="00635238" w:rsidRDefault="000F171C" w:rsidP="000F171C">
            <w:pPr>
              <w:spacing w:before="60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 xml:space="preserve">SECTION VI - SUPERVISION OF OTHERS </w:t>
            </w:r>
          </w:p>
          <w:p w:rsidR="00870AB1" w:rsidRPr="00870AB1" w:rsidRDefault="000F171C" w:rsidP="000F171C">
            <w:pPr>
              <w:spacing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t>List time base and class title directly supervised by this position, or for which this position provides lead guidance. If applicable, also indicate Student Assistants supervised.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996BB3" w:rsidRPr="00870AB1"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996BB3" w:rsidRDefault="00996BB3" w:rsidP="00870AB1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Time Base</w:t>
            </w:r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996BB3" w:rsidRDefault="00996BB3" w:rsidP="00870AB1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Class Title</w:t>
            </w:r>
          </w:p>
        </w:tc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996BB3" w:rsidRDefault="00996BB3" w:rsidP="00870AB1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Student Assistants</w:t>
            </w:r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Number:  </w:t>
            </w: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>
              <w:rPr>
                <w:sz w:val="20"/>
              </w:rPr>
              <w:instrText xml:space="preserve"> FORMTEXT </w:instrText>
            </w:r>
            <w:r w:rsidR="00DA45EA" w:rsidRPr="00996BB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</w:tr>
      <w:tr w:rsidR="00996BB3" w:rsidRPr="00870AB1"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FE47C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2" w:name="Text24"/>
            <w:r>
              <w:rPr>
                <w:sz w:val="20"/>
              </w:rPr>
              <w:instrText xml:space="preserve"> FORMTEXT </w:instrText>
            </w:r>
            <w:r w:rsidR="0061458A" w:rsidRPr="00FE47C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FE47C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3" w:name="Text25"/>
            <w:r>
              <w:rPr>
                <w:sz w:val="20"/>
              </w:rPr>
              <w:instrText xml:space="preserve"> FORMTEXT </w:instrText>
            </w:r>
            <w:r w:rsidR="0061458A" w:rsidRPr="00FE47C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Total Hours Per Week:  </w:t>
            </w: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4" w:name="Text20"/>
            <w:r>
              <w:rPr>
                <w:sz w:val="20"/>
              </w:rPr>
              <w:instrText xml:space="preserve"> FORMTEXT </w:instrText>
            </w:r>
            <w:r w:rsidR="00DA45EA" w:rsidRPr="00996BB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996BB3" w:rsidRPr="00870AB1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996BB3" w:rsidRPr="009F7505" w:rsidRDefault="00996BB3" w:rsidP="00996BB3">
            <w:pPr>
              <w:spacing w:before="60"/>
              <w:rPr>
                <w:b/>
                <w:sz w:val="22"/>
                <w:szCs w:val="22"/>
              </w:rPr>
            </w:pPr>
            <w:r w:rsidRPr="009F7505">
              <w:rPr>
                <w:b/>
                <w:sz w:val="22"/>
                <w:szCs w:val="22"/>
              </w:rPr>
              <w:t>SECTION VII - MAJOR  RESPONSIBILITIES AND WORK ACTIVITIES</w:t>
            </w:r>
          </w:p>
          <w:p w:rsidR="00996BB3" w:rsidRPr="009F7505" w:rsidRDefault="00996BB3" w:rsidP="00996BB3">
            <w:pPr>
              <w:rPr>
                <w:sz w:val="20"/>
              </w:rPr>
            </w:pPr>
            <w:r w:rsidRPr="009F7505">
              <w:rPr>
                <w:sz w:val="20"/>
              </w:rPr>
              <w:t>List major responsibilities, from most important to least important, and estimate percentage of time for each</w:t>
            </w:r>
            <w:r w:rsidRPr="009F7505">
              <w:rPr>
                <w:b/>
                <w:sz w:val="20"/>
              </w:rPr>
              <w:t xml:space="preserve"> </w:t>
            </w:r>
            <w:r w:rsidRPr="009F7505">
              <w:rPr>
                <w:sz w:val="20"/>
              </w:rPr>
              <w:t>one. Then indicate essential work activities required to perform each major responsibility.</w:t>
            </w:r>
            <w:r w:rsidR="00DF2912">
              <w:rPr>
                <w:sz w:val="20"/>
              </w:rPr>
              <w:t xml:space="preserve">  Instructional Student Assistant assignments primarily involve teaching, grading and/or tutoring duties.    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>Example: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 xml:space="preserve">     25%    Responsibility:  </w:t>
            </w:r>
            <w:r w:rsidR="0048510D" w:rsidRPr="009F7505">
              <w:rPr>
                <w:i/>
                <w:sz w:val="20"/>
              </w:rPr>
              <w:t>Teaching.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 xml:space="preserve">               A.  </w:t>
            </w:r>
            <w:r w:rsidR="009F7505" w:rsidRPr="009F7505">
              <w:rPr>
                <w:i/>
                <w:sz w:val="20"/>
              </w:rPr>
              <w:t>Providing classroom instruction once a week.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 xml:space="preserve">               B. </w:t>
            </w:r>
            <w:r w:rsidR="009F7505" w:rsidRPr="009F7505">
              <w:rPr>
                <w:i/>
                <w:sz w:val="20"/>
              </w:rPr>
              <w:t>Assist</w:t>
            </w:r>
            <w:r w:rsidR="00DF2912">
              <w:rPr>
                <w:i/>
                <w:sz w:val="20"/>
              </w:rPr>
              <w:t xml:space="preserve">ing </w:t>
            </w:r>
            <w:r w:rsidR="009F7505" w:rsidRPr="009F7505">
              <w:rPr>
                <w:i/>
                <w:sz w:val="20"/>
              </w:rPr>
              <w:t xml:space="preserve"> with grading papers.</w:t>
            </w:r>
          </w:p>
          <w:p w:rsidR="00996BB3" w:rsidRPr="00870AB1" w:rsidRDefault="00996BB3" w:rsidP="00996BB3">
            <w:pPr>
              <w:spacing w:after="60"/>
              <w:jc w:val="both"/>
              <w:rPr>
                <w:sz w:val="20"/>
              </w:rPr>
            </w:pPr>
            <w:r w:rsidRPr="009F7505">
              <w:rPr>
                <w:i/>
                <w:sz w:val="20"/>
              </w:rPr>
              <w:t xml:space="preserve">               C.  </w:t>
            </w:r>
            <w:r w:rsidR="009F7505" w:rsidRPr="009F7505">
              <w:rPr>
                <w:i/>
                <w:sz w:val="20"/>
              </w:rPr>
              <w:t>Prepar</w:t>
            </w:r>
            <w:r w:rsidR="00DF2912">
              <w:rPr>
                <w:i/>
                <w:sz w:val="20"/>
              </w:rPr>
              <w:t xml:space="preserve">ing </w:t>
            </w:r>
            <w:r w:rsidR="009F7505" w:rsidRPr="009F7505">
              <w:rPr>
                <w:i/>
                <w:sz w:val="20"/>
              </w:rPr>
              <w:t xml:space="preserve"> some course materia</w:t>
            </w:r>
            <w:r w:rsidR="009F7505">
              <w:rPr>
                <w:i/>
                <w:sz w:val="20"/>
              </w:rPr>
              <w:t>l</w:t>
            </w:r>
            <w:r w:rsidR="009F7505" w:rsidRPr="009F7505">
              <w:rPr>
                <w:i/>
                <w:sz w:val="20"/>
              </w:rPr>
              <w:t>s.</w:t>
            </w:r>
          </w:p>
        </w:tc>
      </w:tr>
      <w:tr w:rsidR="00996BB3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697100" w:rsidRDefault="00DF2912" w:rsidP="009D3697">
            <w:pPr>
              <w:rPr>
                <w:sz w:val="20"/>
              </w:rPr>
            </w:pPr>
          </w:p>
          <w:p w:rsidR="00DF2912" w:rsidRPr="00697100" w:rsidRDefault="00DF2912" w:rsidP="009D3697">
            <w:pPr>
              <w:ind w:left="540"/>
              <w:rPr>
                <w:sz w:val="20"/>
              </w:rPr>
            </w:pPr>
            <w:r w:rsidRPr="00697100">
              <w:rPr>
                <w:sz w:val="20"/>
              </w:rPr>
              <w:t>The essential functions of the job include, but are not limited to: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9D3697">
            <w:pPr>
              <w:tabs>
                <w:tab w:val="left" w:pos="1080"/>
              </w:tabs>
              <w:ind w:left="900"/>
              <w:rPr>
                <w:sz w:val="20"/>
              </w:rPr>
            </w:pPr>
          </w:p>
          <w:p w:rsidR="00DF2912" w:rsidRPr="00870AB1" w:rsidRDefault="00DF2912" w:rsidP="009D3697">
            <w:pPr>
              <w:tabs>
                <w:tab w:val="left" w:pos="1080"/>
              </w:tabs>
              <w:ind w:left="900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0"/>
                  <w:enabled/>
                  <w:calcOnExit w:val="0"/>
                  <w:statusText w:type="text" w:val="Insert %, responsibility and essential acitivities of the position as set forth in the example."/>
                  <w:textInput/>
                </w:ffData>
              </w:fldChar>
            </w:r>
            <w:bookmarkStart w:id="25" w:name="Text30"/>
            <w:r>
              <w:rPr>
                <w:sz w:val="20"/>
              </w:rPr>
              <w:instrText xml:space="preserve"> FORMTEXT </w:instrText>
            </w:r>
            <w:r w:rsidR="009D3697" w:rsidRPr="00DF2912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9D3697">
            <w:pPr>
              <w:tabs>
                <w:tab w:val="left" w:pos="1080"/>
              </w:tabs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6"/>
                  <w:enabled/>
                  <w:calcOnExit w:val="0"/>
                  <w:statusText w:type="text" w:val="Insert Percentage of time doing the duty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 w:rsidRPr="00342A1F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  <w:p w:rsidR="00DF2912" w:rsidRDefault="00DF2912" w:rsidP="009D3697">
            <w:pPr>
              <w:tabs>
                <w:tab w:val="left" w:pos="1080"/>
              </w:tabs>
              <w:ind w:left="540"/>
              <w:rPr>
                <w:sz w:val="20"/>
              </w:rPr>
            </w:pPr>
            <w:r>
              <w:rPr>
                <w:sz w:val="20"/>
              </w:rPr>
              <w:t>Additional duties within the classification that may be assigned.</w:t>
            </w:r>
          </w:p>
          <w:p w:rsidR="00DF2912" w:rsidRDefault="00DF2912" w:rsidP="009D3697">
            <w:pPr>
              <w:tabs>
                <w:tab w:val="left" w:pos="1080"/>
              </w:tabs>
              <w:ind w:left="540"/>
              <w:rPr>
                <w:sz w:val="20"/>
              </w:rPr>
            </w:pPr>
          </w:p>
          <w:p w:rsidR="00DF2912" w:rsidRPr="00870AB1" w:rsidRDefault="00DF2912" w:rsidP="009D3697">
            <w:pPr>
              <w:tabs>
                <w:tab w:val="left" w:pos="1080"/>
              </w:tabs>
              <w:ind w:left="540"/>
              <w:rPr>
                <w:sz w:val="20"/>
              </w:rPr>
            </w:pPr>
            <w:r>
              <w:rPr>
                <w:sz w:val="20"/>
              </w:rPr>
              <w:t xml:space="preserve">CSUEB retains the discretion to add to or change the duties of the position at any time with written notice. 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AB6D46">
            <w:pPr>
              <w:tabs>
                <w:tab w:val="left" w:pos="1080"/>
              </w:tabs>
              <w:ind w:left="900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DF2912" w:rsidRPr="00870AB1" w:rsidRDefault="00DF2912" w:rsidP="00870AB1">
            <w:pPr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DF2912" w:rsidRPr="00870AB1" w:rsidRDefault="00DF2912" w:rsidP="00F84262">
            <w:pPr>
              <w:spacing w:before="40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635238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DF2912" w:rsidRPr="00635238" w:rsidRDefault="00DF2912" w:rsidP="00F84262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IX - REQUIREMENTS OF THE POSITION</w:t>
            </w:r>
          </w:p>
        </w:tc>
      </w:tr>
      <w:tr w:rsidR="00DF2912" w:rsidRPr="00F84262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F84262" w:rsidRDefault="00DF2912" w:rsidP="00870AB1">
            <w:pPr>
              <w:jc w:val="both"/>
              <w:rPr>
                <w:b/>
                <w:sz w:val="2"/>
                <w:szCs w:val="2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>A.</w:t>
            </w:r>
            <w:r w:rsidRPr="00870AB1">
              <w:rPr>
                <w:b/>
                <w:sz w:val="20"/>
              </w:rPr>
              <w:tab/>
              <w:t>Knowledge, special skills</w:t>
            </w:r>
            <w:r w:rsidR="00C27ACA">
              <w:rPr>
                <w:b/>
                <w:sz w:val="20"/>
              </w:rPr>
              <w:t>/qualifications</w:t>
            </w:r>
            <w:r w:rsidRPr="00870AB1">
              <w:rPr>
                <w:b/>
                <w:sz w:val="20"/>
              </w:rPr>
              <w:t xml:space="preserve"> and abilities required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3814FB">
            <w:pPr>
              <w:widowControl/>
              <w:autoSpaceDE w:val="0"/>
              <w:autoSpaceDN w:val="0"/>
              <w:adjustRightInd w:val="0"/>
              <w:ind w:left="720"/>
              <w:rPr>
                <w:sz w:val="20"/>
              </w:rPr>
            </w:pPr>
            <w:bookmarkStart w:id="26" w:name="QuickMark"/>
            <w:bookmarkEnd w:id="26"/>
          </w:p>
          <w:p w:rsidR="00DF2912" w:rsidRPr="003814FB" w:rsidRDefault="00DF2912" w:rsidP="003814FB">
            <w:pPr>
              <w:widowControl/>
              <w:autoSpaceDE w:val="0"/>
              <w:autoSpaceDN w:val="0"/>
              <w:adjustRightInd w:val="0"/>
              <w:ind w:left="720"/>
              <w:rPr>
                <w:sz w:val="20"/>
              </w:rPr>
            </w:pPr>
            <w:r>
              <w:rPr>
                <w:sz w:val="20"/>
              </w:rPr>
              <w:t>Demonstrated a</w:t>
            </w:r>
            <w:r w:rsidRPr="003814FB">
              <w:rPr>
                <w:sz w:val="20"/>
              </w:rPr>
              <w:t>bility to learn and perform assigned work; work cooperatively with faculty, staff,</w:t>
            </w:r>
            <w:r>
              <w:rPr>
                <w:sz w:val="20"/>
              </w:rPr>
              <w:t xml:space="preserve"> </w:t>
            </w:r>
            <w:r w:rsidRPr="003814FB">
              <w:rPr>
                <w:sz w:val="20"/>
              </w:rPr>
              <w:t>and other students; and accept responsibility.</w:t>
            </w:r>
          </w:p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F726A9" w:rsidRDefault="00DF2912" w:rsidP="009D3697">
            <w:pPr>
              <w:ind w:left="720"/>
              <w:jc w:val="both"/>
              <w:rPr>
                <w:sz w:val="20"/>
              </w:rPr>
            </w:pPr>
            <w:r w:rsidRPr="00F726A9">
              <w:rPr>
                <w:sz w:val="20"/>
              </w:rPr>
              <w:t>Ability to function under stress.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  <w:r>
              <w:rPr>
                <w:b/>
                <w:sz w:val="20"/>
              </w:rPr>
              <w:t>B</w:t>
            </w:r>
            <w:r w:rsidRPr="00870AB1">
              <w:rPr>
                <w:b/>
                <w:sz w:val="20"/>
              </w:rPr>
              <w:t>.</w:t>
            </w:r>
            <w:r w:rsidRPr="00870AB1"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>E</w:t>
            </w:r>
            <w:r w:rsidRPr="00870AB1">
              <w:rPr>
                <w:b/>
                <w:sz w:val="20"/>
              </w:rPr>
              <w:t>ducation required</w:t>
            </w:r>
            <w:r>
              <w:rPr>
                <w:b/>
                <w:sz w:val="20"/>
              </w:rPr>
              <w:t>/academic eligibility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870AB1">
            <w:pPr>
              <w:jc w:val="both"/>
              <w:rPr>
                <w:sz w:val="20"/>
              </w:rPr>
            </w:pPr>
          </w:p>
          <w:p w:rsidR="00B82789" w:rsidRDefault="00DF2912" w:rsidP="00DF2912">
            <w:pPr>
              <w:ind w:left="720"/>
              <w:jc w:val="both"/>
              <w:rPr>
                <w:sz w:val="20"/>
              </w:rPr>
            </w:pPr>
            <w:r>
              <w:rPr>
                <w:sz w:val="20"/>
              </w:rPr>
              <w:t xml:space="preserve">Completion of </w:t>
            </w:r>
            <w:r>
              <w:rPr>
                <w:sz w:val="20"/>
              </w:rPr>
              <w:fldChar w:fldCharType="begin">
                <w:ffData>
                  <w:name w:val="Text31"/>
                  <w:enabled/>
                  <w:calcOnExit w:val="0"/>
                  <w:statusText w:type="text" w:val="Insert specific coursework that must be completed in order to be hired into position."/>
                  <w:textInput/>
                </w:ffData>
              </w:fldChar>
            </w:r>
            <w:bookmarkStart w:id="27" w:name="Text31"/>
            <w:r>
              <w:rPr>
                <w:sz w:val="20"/>
              </w:rPr>
              <w:instrText xml:space="preserve"> FORMTEXT </w:instrText>
            </w:r>
            <w:r w:rsidR="009D3697" w:rsidRPr="00DF2912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</w:p>
          <w:p w:rsidR="00ED7CA2" w:rsidRPr="00870AB1" w:rsidRDefault="00ED7CA2" w:rsidP="00DF2912">
            <w:pPr>
              <w:ind w:left="720"/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486C99">
            <w:pPr>
              <w:pStyle w:val="NormalWeb"/>
              <w:ind w:left="720"/>
              <w:rPr>
                <w:rStyle w:val="Strong"/>
                <w:b w:val="0"/>
                <w:sz w:val="20"/>
                <w:szCs w:val="20"/>
              </w:rPr>
            </w:pPr>
            <w:r w:rsidRPr="00486C99">
              <w:rPr>
                <w:sz w:val="20"/>
                <w:szCs w:val="20"/>
              </w:rPr>
              <w:lastRenderedPageBreak/>
              <w:t>Admission or registration as a CSUEB student, i.e.,</w:t>
            </w:r>
            <w:r w:rsidRPr="00486C99">
              <w:rPr>
                <w:b/>
                <w:sz w:val="20"/>
                <w:szCs w:val="20"/>
              </w:rPr>
              <w:t xml:space="preserve"> </w:t>
            </w:r>
            <w:r w:rsidRPr="00486C99">
              <w:rPr>
                <w:rStyle w:val="Strong"/>
                <w:b w:val="0"/>
                <w:sz w:val="20"/>
                <w:szCs w:val="20"/>
              </w:rPr>
              <w:t>enrolled in at least 6 undergraduate units (4 units for students enrolled in a graduate program)</w:t>
            </w:r>
            <w:r w:rsidR="00875505">
              <w:rPr>
                <w:rStyle w:val="Strong"/>
                <w:b w:val="0"/>
                <w:sz w:val="20"/>
                <w:szCs w:val="20"/>
              </w:rPr>
              <w:t>,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</w:t>
            </w:r>
            <w:r>
              <w:rPr>
                <w:rStyle w:val="Strong"/>
                <w:b w:val="0"/>
                <w:sz w:val="20"/>
                <w:szCs w:val="20"/>
              </w:rPr>
              <w:t>or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enrolled for at least 6 units in the preceding quarter</w:t>
            </w:r>
            <w:r w:rsidR="00875505">
              <w:rPr>
                <w:rStyle w:val="Strong"/>
                <w:b w:val="0"/>
                <w:sz w:val="20"/>
                <w:szCs w:val="20"/>
              </w:rPr>
              <w:t>,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worked as a Student Assistant and </w:t>
            </w:r>
            <w:r>
              <w:rPr>
                <w:rStyle w:val="Strong"/>
                <w:b w:val="0"/>
                <w:sz w:val="20"/>
                <w:szCs w:val="20"/>
              </w:rPr>
              <w:t xml:space="preserve">is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either taking a recess quarter off </w:t>
            </w:r>
            <w:r>
              <w:rPr>
                <w:rStyle w:val="Strong"/>
                <w:b w:val="0"/>
                <w:sz w:val="20"/>
                <w:szCs w:val="20"/>
              </w:rPr>
              <w:t xml:space="preserve"> and  therefore is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not enrolled as </w:t>
            </w:r>
            <w:r>
              <w:rPr>
                <w:rStyle w:val="Strong"/>
                <w:b w:val="0"/>
                <w:sz w:val="20"/>
                <w:szCs w:val="20"/>
              </w:rPr>
              <w:t xml:space="preserve">a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student or </w:t>
            </w:r>
            <w:r>
              <w:rPr>
                <w:rStyle w:val="Strong"/>
                <w:b w:val="0"/>
                <w:sz w:val="20"/>
                <w:szCs w:val="20"/>
              </w:rPr>
              <w:t>is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enrolled in less than 6 units. </w:t>
            </w:r>
            <w:r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Students are restricted to one "bridge" quarter per </w:t>
            </w:r>
            <w:r>
              <w:rPr>
                <w:rStyle w:val="Strong"/>
                <w:b w:val="0"/>
                <w:sz w:val="20"/>
                <w:szCs w:val="20"/>
              </w:rPr>
              <w:t>college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year (Summer - Spring). </w:t>
            </w:r>
          </w:p>
          <w:p w:rsidR="00164980" w:rsidRPr="00486C99" w:rsidRDefault="00164980" w:rsidP="00486C99">
            <w:pPr>
              <w:pStyle w:val="NormalWeb"/>
              <w:ind w:left="720"/>
              <w:rPr>
                <w:b/>
                <w:sz w:val="20"/>
                <w:szCs w:val="20"/>
              </w:rPr>
            </w:pPr>
            <w:r>
              <w:rPr>
                <w:sz w:val="20"/>
              </w:rPr>
              <w:t>GS X6990 Graduate Student Completion will count towards the current enrollment requirement if the student is in the thesis writing or comprehensive exam preparation stage.</w:t>
            </w:r>
          </w:p>
          <w:p w:rsidR="00DF2912" w:rsidRDefault="00DF2912" w:rsidP="00486C99">
            <w:pPr>
              <w:ind w:left="720"/>
              <w:jc w:val="both"/>
              <w:rPr>
                <w:sz w:val="20"/>
              </w:rPr>
            </w:pPr>
          </w:p>
          <w:p w:rsidR="00DF2912" w:rsidRDefault="00DF2912" w:rsidP="00486C99">
            <w:pPr>
              <w:ind w:left="720"/>
              <w:jc w:val="both"/>
              <w:rPr>
                <w:sz w:val="20"/>
              </w:rPr>
            </w:pPr>
            <w:r>
              <w:rPr>
                <w:sz w:val="20"/>
              </w:rPr>
              <w:t>Must be maintaining at least a</w:t>
            </w:r>
            <w:r w:rsidR="009C71D6">
              <w:rPr>
                <w:sz w:val="20"/>
              </w:rPr>
              <w:t xml:space="preserve"> </w:t>
            </w:r>
            <w:bookmarkStart w:id="28" w:name="Dropdown1"/>
            <w:r w:rsidR="009C71D6">
              <w:rPr>
                <w:sz w:val="20"/>
              </w:rPr>
              <w:fldChar w:fldCharType="begin">
                <w:ffData>
                  <w:name w:val="Dropdown1"/>
                  <w:enabled/>
                  <w:calcOnExit w:val="0"/>
                  <w:helpText w:type="text" w:val="Pick the appropriate GPA for this position."/>
                  <w:ddList>
                    <w:listEntry w:val="               "/>
                    <w:listEntry w:val="2.0 GPA"/>
                    <w:listEntry w:val="3.0 GPA"/>
                  </w:ddList>
                </w:ffData>
              </w:fldChar>
            </w:r>
            <w:r w:rsidR="009C71D6">
              <w:rPr>
                <w:sz w:val="20"/>
              </w:rPr>
              <w:instrText xml:space="preserve"> FORMDROPDOWN </w:instrText>
            </w:r>
            <w:r w:rsidR="00AC7673" w:rsidRPr="009C71D6">
              <w:rPr>
                <w:sz w:val="20"/>
              </w:rPr>
            </w:r>
            <w:r w:rsidR="009C71D6">
              <w:rPr>
                <w:sz w:val="20"/>
              </w:rPr>
              <w:fldChar w:fldCharType="end"/>
            </w:r>
            <w:bookmarkEnd w:id="28"/>
            <w:r>
              <w:rPr>
                <w:sz w:val="20"/>
              </w:rPr>
              <w:t>.</w:t>
            </w:r>
          </w:p>
          <w:p w:rsidR="00DF2912" w:rsidRPr="00870AB1" w:rsidRDefault="00DF2912" w:rsidP="00DF2912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>D.</w:t>
            </w:r>
            <w:r w:rsidRPr="00870AB1">
              <w:rPr>
                <w:b/>
                <w:sz w:val="20"/>
              </w:rPr>
              <w:tab/>
              <w:t xml:space="preserve">Specific physical and/or environmental working conditions that relate to the </w:t>
            </w:r>
            <w:r w:rsidRPr="00870AB1">
              <w:rPr>
                <w:b/>
                <w:sz w:val="20"/>
                <w:u w:val="single"/>
              </w:rPr>
              <w:t>essential requirements</w:t>
            </w:r>
            <w:r w:rsidRPr="00870AB1">
              <w:rPr>
                <w:b/>
                <w:sz w:val="20"/>
              </w:rPr>
              <w:t xml:space="preserve"> of the position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i/>
                <w:sz w:val="20"/>
              </w:rPr>
            </w:pPr>
            <w:r w:rsidRPr="00870AB1">
              <w:rPr>
                <w:i/>
                <w:sz w:val="20"/>
              </w:rPr>
              <w:tab/>
              <w:t>Example:  Has regular contact with hazardous waste materials.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  <w:r w:rsidRPr="00870AB1">
              <w:rPr>
                <w:i/>
                <w:sz w:val="20"/>
              </w:rPr>
              <w:t xml:space="preserve">                        Must be able to lift 50 pounds.</w:t>
            </w:r>
            <w:r w:rsidRPr="00870AB1">
              <w:rPr>
                <w:sz w:val="20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273CA4" w:rsidRDefault="00DF2912" w:rsidP="00AB6D46">
            <w:pPr>
              <w:ind w:left="720"/>
              <w:jc w:val="both"/>
              <w:rPr>
                <w:sz w:val="20"/>
                <w:highlight w:val="yellow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tab/>
            </w:r>
            <w:r w:rsidRPr="00870AB1"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9" w:name="Text18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29"/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2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2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DF2912" w:rsidRPr="00870AB1" w:rsidRDefault="00DF2912" w:rsidP="00635238">
            <w:pPr>
              <w:spacing w:before="60" w:after="60"/>
              <w:jc w:val="both"/>
              <w:rPr>
                <w:sz w:val="22"/>
              </w:rPr>
            </w:pPr>
            <w:r>
              <w:rPr>
                <w:b/>
                <w:sz w:val="22"/>
              </w:rPr>
              <w:t xml:space="preserve">SUPERVISORY </w:t>
            </w:r>
            <w:r w:rsidRPr="00870AB1">
              <w:rPr>
                <w:b/>
                <w:sz w:val="22"/>
              </w:rPr>
              <w:t>SIGNATURES</w:t>
            </w:r>
            <w:r>
              <w:rPr>
                <w:b/>
                <w:sz w:val="22"/>
              </w:rPr>
              <w:t xml:space="preserve"> - </w:t>
            </w:r>
            <w:r w:rsidRPr="00635238">
              <w:rPr>
                <w:sz w:val="20"/>
              </w:rPr>
              <w:t>My signature denotes this position description is an accurate statement of the duties and responsibilities assigned to this position.</w:t>
            </w:r>
            <w:r w:rsidRPr="00635238">
              <w:rPr>
                <w:sz w:val="22"/>
                <w:szCs w:val="22"/>
              </w:rPr>
              <w:t xml:space="preserve"> 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  <w:u w:val="single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  <w:u w:val="single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  <w:u w:val="single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E861B8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  <w:u w:val="single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</w:tabs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>Supervisor/Chair</w:t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ab/>
              <w:t>D</w:t>
            </w:r>
            <w:r w:rsidRPr="00870AB1">
              <w:rPr>
                <w:b/>
                <w:sz w:val="20"/>
              </w:rPr>
              <w:t>ate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E861B8" w:rsidRDefault="00DF2912" w:rsidP="00E861B8">
            <w:pPr>
              <w:tabs>
                <w:tab w:val="left" w:pos="7740"/>
                <w:tab w:val="left" w:pos="8100"/>
                <w:tab w:val="right" w:pos="10640"/>
              </w:tabs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ab/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  <w:u w:val="single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 xml:space="preserve">Dean/Department </w:t>
            </w:r>
            <w:r>
              <w:rPr>
                <w:b/>
                <w:sz w:val="20"/>
              </w:rPr>
              <w:t>Head/Director</w:t>
            </w:r>
            <w:r w:rsidRPr="00870AB1">
              <w:rPr>
                <w:b/>
                <w:sz w:val="20"/>
              </w:rPr>
              <w:tab/>
            </w:r>
            <w:r w:rsidRPr="00870AB1">
              <w:rPr>
                <w:b/>
                <w:sz w:val="20"/>
              </w:rPr>
              <w:tab/>
              <w:t>Date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C12349">
        <w:tc>
          <w:tcPr>
            <w:tcW w:w="1103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</w:tcPr>
          <w:p w:rsidR="00DF2912" w:rsidRPr="00C12349" w:rsidRDefault="00DF2912" w:rsidP="00C12349">
            <w:pPr>
              <w:tabs>
                <w:tab w:val="left" w:pos="7740"/>
                <w:tab w:val="left" w:pos="8100"/>
                <w:tab w:val="right" w:pos="10620"/>
              </w:tabs>
              <w:spacing w:before="60" w:after="6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EMPLOYEE SIGNATURE - </w:t>
            </w:r>
            <w:r w:rsidRPr="00635238">
              <w:rPr>
                <w:sz w:val="20"/>
              </w:rPr>
              <w:t>Acknowledgement of receipt of position description.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AB2B7C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ab/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  <w:u w:val="single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AB2B7C">
            <w:pPr>
              <w:tabs>
                <w:tab w:val="left" w:pos="7740"/>
                <w:tab w:val="left" w:pos="8100"/>
                <w:tab w:val="left" w:pos="8200"/>
                <w:tab w:val="right" w:pos="10620"/>
              </w:tabs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Employee</w:t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ab/>
              <w:t>Date</w:t>
            </w:r>
          </w:p>
        </w:tc>
      </w:tr>
    </w:tbl>
    <w:p w:rsidR="00935588" w:rsidRDefault="00935588" w:rsidP="00870AB1">
      <w:pPr>
        <w:jc w:val="both"/>
        <w:rPr>
          <w:sz w:val="18"/>
        </w:rPr>
      </w:pPr>
    </w:p>
    <w:sectPr w:rsidR="00935588" w:rsidSect="00605DBC">
      <w:headerReference w:type="default" r:id="rId7"/>
      <w:footerReference w:type="default" r:id="rId8"/>
      <w:endnotePr>
        <w:numFmt w:val="decimal"/>
      </w:endnotePr>
      <w:type w:val="continuous"/>
      <w:pgSz w:w="12240" w:h="15840" w:code="1"/>
      <w:pgMar w:top="1440" w:right="720" w:bottom="864" w:left="720" w:header="720" w:footer="57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B7A" w:rsidRDefault="00887B7A" w:rsidP="00DA45EA">
      <w:r>
        <w:separator/>
      </w:r>
    </w:p>
  </w:endnote>
  <w:endnote w:type="continuationSeparator" w:id="0">
    <w:p w:rsidR="00887B7A" w:rsidRDefault="00887B7A" w:rsidP="00DA4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S Mincho">
    <w:altName w:val="ＭＳ 明朝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712" w:rsidRPr="00605DBC" w:rsidRDefault="00367712" w:rsidP="00605DBC">
    <w:pPr>
      <w:pStyle w:val="Footer"/>
      <w:tabs>
        <w:tab w:val="clear" w:pos="8640"/>
        <w:tab w:val="right" w:pos="10620"/>
      </w:tabs>
      <w:rPr>
        <w:b/>
        <w:sz w:val="20"/>
      </w:rPr>
    </w:pPr>
    <w:r w:rsidRPr="00605DBC">
      <w:rPr>
        <w:b/>
        <w:sz w:val="20"/>
      </w:rPr>
      <w:t xml:space="preserve">Form Revised </w:t>
    </w:r>
    <w:r>
      <w:rPr>
        <w:b/>
        <w:sz w:val="20"/>
      </w:rPr>
      <w:t>4/11/06</w:t>
    </w:r>
    <w:r w:rsidRPr="00605DBC">
      <w:rPr>
        <w:b/>
        <w:sz w:val="20"/>
      </w:rPr>
      <w:t xml:space="preserve">, Page </w:t>
    </w:r>
    <w:r w:rsidRPr="00605DBC">
      <w:rPr>
        <w:rStyle w:val="PageNumber"/>
        <w:b/>
        <w:sz w:val="20"/>
      </w:rPr>
      <w:fldChar w:fldCharType="begin"/>
    </w:r>
    <w:r w:rsidRPr="00605DBC">
      <w:rPr>
        <w:rStyle w:val="PageNumber"/>
        <w:b/>
        <w:sz w:val="20"/>
      </w:rPr>
      <w:instrText xml:space="preserve"> PAGE </w:instrText>
    </w:r>
    <w:r w:rsidRPr="00605DBC">
      <w:rPr>
        <w:rStyle w:val="PageNumber"/>
        <w:b/>
        <w:sz w:val="20"/>
      </w:rPr>
      <w:fldChar w:fldCharType="separate"/>
    </w:r>
    <w:r w:rsidR="00887B7A">
      <w:rPr>
        <w:rStyle w:val="PageNumber"/>
        <w:b/>
        <w:noProof/>
        <w:sz w:val="20"/>
      </w:rPr>
      <w:t>2</w:t>
    </w:r>
    <w:r w:rsidRPr="00605DBC">
      <w:rPr>
        <w:rStyle w:val="PageNumber"/>
        <w:b/>
        <w:sz w:val="20"/>
      </w:rPr>
      <w:fldChar w:fldCharType="end"/>
    </w:r>
    <w:r w:rsidRPr="00605DBC">
      <w:rPr>
        <w:rStyle w:val="PageNumber"/>
        <w:b/>
        <w:sz w:val="20"/>
      </w:rPr>
      <w:t xml:space="preserve"> of </w:t>
    </w:r>
    <w:r w:rsidRPr="00605DBC">
      <w:rPr>
        <w:rStyle w:val="PageNumber"/>
        <w:b/>
        <w:sz w:val="20"/>
      </w:rPr>
      <w:fldChar w:fldCharType="begin"/>
    </w:r>
    <w:r w:rsidRPr="00605DBC">
      <w:rPr>
        <w:rStyle w:val="PageNumber"/>
        <w:b/>
        <w:sz w:val="20"/>
      </w:rPr>
      <w:instrText xml:space="preserve"> NUMPAGES </w:instrText>
    </w:r>
    <w:r w:rsidRPr="00605DBC">
      <w:rPr>
        <w:rStyle w:val="PageNumber"/>
        <w:b/>
        <w:sz w:val="20"/>
      </w:rPr>
      <w:fldChar w:fldCharType="separate"/>
    </w:r>
    <w:r w:rsidR="00887B7A">
      <w:rPr>
        <w:rStyle w:val="PageNumber"/>
        <w:b/>
        <w:noProof/>
        <w:sz w:val="20"/>
      </w:rPr>
      <w:t>3</w:t>
    </w:r>
    <w:r w:rsidRPr="00605DBC">
      <w:rPr>
        <w:rStyle w:val="PageNumber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B7A" w:rsidRDefault="00887B7A" w:rsidP="00DA45EA">
      <w:r>
        <w:separator/>
      </w:r>
    </w:p>
  </w:footnote>
  <w:footnote w:type="continuationSeparator" w:id="0">
    <w:p w:rsidR="00887B7A" w:rsidRDefault="00887B7A" w:rsidP="00DA45E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712" w:rsidRDefault="00367712" w:rsidP="00325001">
    <w:pPr>
      <w:tabs>
        <w:tab w:val="center" w:pos="5400"/>
      </w:tabs>
      <w:jc w:val="right"/>
    </w:pPr>
    <w:r>
      <w:t>California State University, East Bay</w:t>
    </w:r>
  </w:p>
  <w:p w:rsidR="00367712" w:rsidRDefault="00367712" w:rsidP="00325001">
    <w:pPr>
      <w:pStyle w:val="Header"/>
      <w:jc w:val="both"/>
    </w:pPr>
  </w:p>
  <w:p w:rsidR="00367712" w:rsidRPr="00325001" w:rsidRDefault="00367712" w:rsidP="00325001">
    <w:pPr>
      <w:pStyle w:val="Header"/>
      <w:jc w:val="both"/>
      <w:rPr>
        <w:sz w:val="22"/>
        <w:szCs w:val="22"/>
      </w:rPr>
    </w:pPr>
    <w:r>
      <w:rPr>
        <w:sz w:val="22"/>
        <w:szCs w:val="22"/>
      </w:rPr>
      <w:t>Fill in form, tab to next section.</w:t>
    </w:r>
  </w:p>
  <w:p w:rsidR="00367712" w:rsidRDefault="00367712" w:rsidP="00325001">
    <w:pPr>
      <w:pStyle w:val="Header"/>
      <w:jc w:val="both"/>
    </w:pPr>
  </w:p>
  <w:p w:rsidR="00367712" w:rsidRPr="006C2CBE" w:rsidRDefault="00367712" w:rsidP="006C2CBE">
    <w:pPr>
      <w:pBdr>
        <w:top w:val="double" w:sz="4" w:space="1" w:color="000000"/>
        <w:left w:val="double" w:sz="4" w:space="4" w:color="000000"/>
        <w:bottom w:val="double" w:sz="4" w:space="1" w:color="000000"/>
        <w:right w:val="double" w:sz="4" w:space="4" w:color="000000"/>
      </w:pBdr>
      <w:shd w:val="clear" w:color="auto" w:fill="F3F3F3"/>
      <w:tabs>
        <w:tab w:val="center" w:pos="5280"/>
      </w:tabs>
      <w:jc w:val="center"/>
      <w:rPr>
        <w:b/>
        <w:sz w:val="10"/>
        <w:szCs w:val="10"/>
      </w:rPr>
    </w:pPr>
  </w:p>
  <w:p w:rsidR="00367712" w:rsidRDefault="00367712" w:rsidP="006C2CBE">
    <w:pPr>
      <w:pBdr>
        <w:top w:val="double" w:sz="4" w:space="1" w:color="000000"/>
        <w:left w:val="double" w:sz="4" w:space="4" w:color="000000"/>
        <w:bottom w:val="double" w:sz="4" w:space="1" w:color="000000"/>
        <w:right w:val="double" w:sz="4" w:space="4" w:color="000000"/>
      </w:pBdr>
      <w:shd w:val="clear" w:color="auto" w:fill="F3F3F3"/>
      <w:tabs>
        <w:tab w:val="center" w:pos="5280"/>
      </w:tabs>
      <w:jc w:val="center"/>
      <w:rPr>
        <w:b/>
        <w:sz w:val="28"/>
      </w:rPr>
    </w:pPr>
    <w:r>
      <w:rPr>
        <w:b/>
        <w:sz w:val="28"/>
      </w:rPr>
      <w:t>INSTRUCTIONAL STUDENT ASSISTANT POSITION DESCRIPTION FORM</w:t>
    </w:r>
  </w:p>
  <w:p w:rsidR="00367712" w:rsidRPr="006C2CBE" w:rsidRDefault="00367712" w:rsidP="006C2CBE">
    <w:pPr>
      <w:pBdr>
        <w:top w:val="double" w:sz="4" w:space="1" w:color="000000"/>
        <w:left w:val="double" w:sz="4" w:space="4" w:color="000000"/>
        <w:bottom w:val="double" w:sz="4" w:space="1" w:color="000000"/>
        <w:right w:val="double" w:sz="4" w:space="4" w:color="000000"/>
      </w:pBdr>
      <w:shd w:val="clear" w:color="auto" w:fill="F3F3F3"/>
      <w:tabs>
        <w:tab w:val="center" w:pos="5280"/>
      </w:tabs>
      <w:jc w:val="center"/>
      <w:rPr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+xt8M/twEhBoIVZXdzmxBmH55kA=" w:salt="QVfTRg5tuJeSBUk5ZYL+qw==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B7A"/>
    <w:rsid w:val="00005B4F"/>
    <w:rsid w:val="00006A26"/>
    <w:rsid w:val="00020255"/>
    <w:rsid w:val="00035FA1"/>
    <w:rsid w:val="00055B07"/>
    <w:rsid w:val="000D62E9"/>
    <w:rsid w:val="000E18FD"/>
    <w:rsid w:val="000F171C"/>
    <w:rsid w:val="00164980"/>
    <w:rsid w:val="00181300"/>
    <w:rsid w:val="001A03FC"/>
    <w:rsid w:val="0020494A"/>
    <w:rsid w:val="00231A2C"/>
    <w:rsid w:val="002F4951"/>
    <w:rsid w:val="00325001"/>
    <w:rsid w:val="00327CE3"/>
    <w:rsid w:val="00356EAF"/>
    <w:rsid w:val="00367712"/>
    <w:rsid w:val="0037027F"/>
    <w:rsid w:val="003814FB"/>
    <w:rsid w:val="00387FBF"/>
    <w:rsid w:val="003A51B8"/>
    <w:rsid w:val="003B6497"/>
    <w:rsid w:val="003B7560"/>
    <w:rsid w:val="003D6C57"/>
    <w:rsid w:val="004002F0"/>
    <w:rsid w:val="00423C29"/>
    <w:rsid w:val="00460424"/>
    <w:rsid w:val="00463989"/>
    <w:rsid w:val="0048510D"/>
    <w:rsid w:val="00486C99"/>
    <w:rsid w:val="004F0CB1"/>
    <w:rsid w:val="0053239C"/>
    <w:rsid w:val="005A3B23"/>
    <w:rsid w:val="005C0220"/>
    <w:rsid w:val="005D6A72"/>
    <w:rsid w:val="005D6E7C"/>
    <w:rsid w:val="005E15CB"/>
    <w:rsid w:val="006014B9"/>
    <w:rsid w:val="00605DBC"/>
    <w:rsid w:val="0061458A"/>
    <w:rsid w:val="00635238"/>
    <w:rsid w:val="006814F5"/>
    <w:rsid w:val="006C2CBE"/>
    <w:rsid w:val="00840F5F"/>
    <w:rsid w:val="00843AEA"/>
    <w:rsid w:val="00870AB1"/>
    <w:rsid w:val="00875505"/>
    <w:rsid w:val="00882A70"/>
    <w:rsid w:val="00887B7A"/>
    <w:rsid w:val="008B42A7"/>
    <w:rsid w:val="00935588"/>
    <w:rsid w:val="00996BB3"/>
    <w:rsid w:val="009A1E05"/>
    <w:rsid w:val="009C71D6"/>
    <w:rsid w:val="009D3697"/>
    <w:rsid w:val="009E618B"/>
    <w:rsid w:val="009F7505"/>
    <w:rsid w:val="00A53F3A"/>
    <w:rsid w:val="00AB2B7C"/>
    <w:rsid w:val="00AB6D46"/>
    <w:rsid w:val="00AC7673"/>
    <w:rsid w:val="00AD31EC"/>
    <w:rsid w:val="00B4063A"/>
    <w:rsid w:val="00B82789"/>
    <w:rsid w:val="00BB4D30"/>
    <w:rsid w:val="00BD2F48"/>
    <w:rsid w:val="00C05264"/>
    <w:rsid w:val="00C12349"/>
    <w:rsid w:val="00C27ACA"/>
    <w:rsid w:val="00C31884"/>
    <w:rsid w:val="00C3535C"/>
    <w:rsid w:val="00C73BE4"/>
    <w:rsid w:val="00CC09A7"/>
    <w:rsid w:val="00D50C4D"/>
    <w:rsid w:val="00D56EB3"/>
    <w:rsid w:val="00DA45EA"/>
    <w:rsid w:val="00DB2848"/>
    <w:rsid w:val="00DF2912"/>
    <w:rsid w:val="00E861B8"/>
    <w:rsid w:val="00ED7CA2"/>
    <w:rsid w:val="00EE406E"/>
    <w:rsid w:val="00F11718"/>
    <w:rsid w:val="00F22E9E"/>
    <w:rsid w:val="00F42ACE"/>
    <w:rsid w:val="00F514A5"/>
    <w:rsid w:val="00F84262"/>
    <w:rsid w:val="00F96C88"/>
    <w:rsid w:val="00FE4092"/>
    <w:rsid w:val="00FE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rsid w:val="0032500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25001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05B4F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05DBC"/>
  </w:style>
  <w:style w:type="character" w:styleId="Strong">
    <w:name w:val="Strong"/>
    <w:basedOn w:val="DefaultParagraphFont"/>
    <w:qFormat/>
    <w:rsid w:val="00486C99"/>
    <w:rPr>
      <w:b/>
      <w:bCs/>
    </w:rPr>
  </w:style>
  <w:style w:type="paragraph" w:styleId="NormalWeb">
    <w:name w:val="Normal (Web)"/>
    <w:basedOn w:val="Normal"/>
    <w:rsid w:val="00486C99"/>
    <w:pPr>
      <w:widowControl/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rsid w:val="0032500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25001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05B4F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05DBC"/>
  </w:style>
  <w:style w:type="character" w:styleId="Strong">
    <w:name w:val="Strong"/>
    <w:basedOn w:val="DefaultParagraphFont"/>
    <w:qFormat/>
    <w:rsid w:val="00486C99"/>
    <w:rPr>
      <w:b/>
      <w:bCs/>
    </w:rPr>
  </w:style>
  <w:style w:type="paragraph" w:styleId="NormalWeb">
    <w:name w:val="Normal (Web)"/>
    <w:basedOn w:val="Normal"/>
    <w:rsid w:val="00486C99"/>
    <w:pPr>
      <w:widowControl/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43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9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174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Ruthy's%20HD:Users:ruthy:Desktop:ISAJD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ISAJDT.dot</Template>
  <TotalTime>0</TotalTime>
  <Pages>3</Pages>
  <Words>730</Words>
  <Characters>4162</Characters>
  <Application>Microsoft Macintosh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	California State University, Hayward</vt:lpstr>
    </vt:vector>
  </TitlesOfParts>
  <Company>CSUH</Company>
  <LinksUpToDate>false</LinksUpToDate>
  <CharactersWithSpaces>4883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	California State University, Hayward</dc:title>
  <dc:subject/>
  <dc:creator>Academic Affairs</dc:creator>
  <cp:keywords/>
  <dc:description/>
  <cp:lastModifiedBy>Academic Affairs</cp:lastModifiedBy>
  <cp:revision>1</cp:revision>
  <cp:lastPrinted>2005-11-17T20:06:00Z</cp:lastPrinted>
  <dcterms:created xsi:type="dcterms:W3CDTF">2016-07-20T18:24:00Z</dcterms:created>
  <dcterms:modified xsi:type="dcterms:W3CDTF">2016-07-20T18:24:00Z</dcterms:modified>
</cp:coreProperties>
</file>